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86" w:rsidRPr="009B2B3C" w:rsidRDefault="00E81B86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B2B3C">
        <w:rPr>
          <w:rFonts w:ascii="Times New Roman" w:hAnsi="Times New Roman" w:cs="Times New Roman"/>
          <w:sz w:val="24"/>
          <w:szCs w:val="24"/>
          <w:lang w:eastAsia="en-US"/>
        </w:rPr>
        <w:t>ТОМ ІІІ – КНИГА V</w:t>
      </w:r>
    </w:p>
    <w:p w:rsidR="00E81B86" w:rsidRPr="009B2B3C" w:rsidRDefault="00E81B86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Toc453805190"/>
      <w:r w:rsidRPr="009B2B3C">
        <w:rPr>
          <w:rFonts w:ascii="Times New Roman" w:hAnsi="Times New Roman" w:cs="Times New Roman"/>
          <w:sz w:val="24"/>
          <w:szCs w:val="24"/>
          <w:lang w:eastAsia="en-US"/>
        </w:rPr>
        <w:t>ОБРАЗЦИ</w:t>
      </w:r>
      <w:bookmarkEnd w:id="0"/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453805191"/>
      <w:r w:rsidRPr="009B2B3C">
        <w:rPr>
          <w:rFonts w:ascii="Times New Roman" w:hAnsi="Times New Roman" w:cs="Times New Roman"/>
          <w:sz w:val="24"/>
          <w:szCs w:val="24"/>
        </w:rPr>
        <w:t>ОБРАЗЕЦ № 1</w:t>
      </w:r>
      <w:bookmarkEnd w:id="1"/>
    </w:p>
    <w:p w:rsidR="00E81B86" w:rsidRPr="009B2B3C" w:rsidRDefault="00E81B86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453805192"/>
      <w:r w:rsidRPr="009B2B3C">
        <w:rPr>
          <w:rFonts w:ascii="Times New Roman" w:hAnsi="Times New Roman" w:cs="Times New Roman"/>
          <w:sz w:val="24"/>
          <w:szCs w:val="24"/>
        </w:rPr>
        <w:t>“Писмо към Офертата”</w:t>
      </w:r>
      <w:bookmarkEnd w:id="2"/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</w:rPr>
        <w:t>Сунай Хасан Халил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  <w:bCs/>
          <w:lang w:val="bg-BG"/>
        </w:rPr>
        <w:t xml:space="preserve">гр. </w:t>
      </w:r>
      <w:r w:rsidRPr="009B2B3C">
        <w:rPr>
          <w:rFonts w:ascii="Times New Roman" w:hAnsi="Times New Roman" w:cs="Times New Roman"/>
          <w:b/>
          <w:bCs/>
        </w:rPr>
        <w:t>Момчилград</w:t>
      </w:r>
      <w:r w:rsidRPr="009B2B3C">
        <w:rPr>
          <w:rFonts w:ascii="Times New Roman" w:hAnsi="Times New Roman" w:cs="Times New Roman"/>
          <w:b/>
          <w:bCs/>
          <w:lang w:val="bg-BG"/>
        </w:rPr>
        <w:t>,</w:t>
      </w:r>
      <w:r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CA2C6F">
        <w:rPr>
          <w:rFonts w:ascii="Times New Roman" w:hAnsi="Times New Roman" w:cs="Times New Roman"/>
          <w:b/>
        </w:rPr>
        <w:t xml:space="preserve">ул. „26-ти </w:t>
      </w:r>
      <w:r w:rsidRPr="00CA2C6F">
        <w:rPr>
          <w:rFonts w:ascii="Times New Roman" w:hAnsi="Times New Roman" w:cs="Times New Roman"/>
          <w:b/>
          <w:lang w:val="bg-BG"/>
        </w:rPr>
        <w:t>декември</w:t>
      </w:r>
      <w:r w:rsidRPr="00CA2C6F">
        <w:rPr>
          <w:rFonts w:ascii="Times New Roman" w:hAnsi="Times New Roman" w:cs="Times New Roman"/>
          <w:b/>
        </w:rPr>
        <w:t>” № 12</w:t>
      </w:r>
      <w:r>
        <w:rPr>
          <w:rFonts w:ascii="Times New Roman" w:hAnsi="Times New Roman" w:cs="Times New Roman"/>
          <w:b/>
        </w:rPr>
        <w:t xml:space="preserve"> </w:t>
      </w:r>
      <w:r w:rsidRPr="009B2B3C">
        <w:rPr>
          <w:rFonts w:ascii="Times New Roman" w:hAnsi="Times New Roman" w:cs="Times New Roman"/>
          <w:b/>
        </w:rPr>
        <w:t xml:space="preserve"> 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 xml:space="preserve"> 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</w:t>
      </w:r>
      <w:r>
        <w:rPr>
          <w:rFonts w:ascii="Times New Roman" w:hAnsi="Times New Roman" w:cs="Times New Roman"/>
          <w:lang w:val="bg-BG"/>
        </w:rPr>
        <w:t xml:space="preserve"> </w:t>
      </w:r>
      <w:r w:rsidRPr="009B2B3C">
        <w:rPr>
          <w:rFonts w:ascii="Times New Roman" w:hAnsi="Times New Roman" w:cs="Times New Roman"/>
          <w:lang w:val="bg-BG"/>
        </w:rPr>
        <w:t>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 банкови сметки: […]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ПИСМО КЪМ ОФЕРТАТА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1"/>
      </w:r>
    </w:p>
    <w:p w:rsidR="00E81B86" w:rsidRPr="009B2B3C" w:rsidRDefault="00E81B86" w:rsidP="00703E8A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sz w:val="24"/>
          <w:szCs w:val="24"/>
        </w:rPr>
        <w:t xml:space="preserve">за изпълнение на обществена поръчка с предмет: </w:t>
      </w: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позиция: ………………………………………………………………..</w:t>
      </w:r>
    </w:p>
    <w:p w:rsidR="00E81B86" w:rsidRPr="009B2B3C" w:rsidRDefault="00E81B86" w:rsidP="006675BE">
      <w:pPr>
        <w:pStyle w:val="Heading5"/>
        <w:spacing w:after="120" w:line="240" w:lineRule="auto"/>
        <w:ind w:firstLine="284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E81B86" w:rsidRPr="009B2B3C" w:rsidRDefault="00E81B86" w:rsidP="00346159">
      <w:pPr>
        <w:numPr>
          <w:ilvl w:val="0"/>
          <w:numId w:val="3"/>
        </w:num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настоящото представям нашата оферта за участие в обявената от Вас процедура за възлагане на горепосочената обществена поръчка.</w:t>
      </w:r>
      <w:r w:rsidRPr="009B2B3C">
        <w:rPr>
          <w:rFonts w:ascii="Times New Roman" w:hAnsi="Times New Roman"/>
          <w:i/>
          <w:iCs/>
          <w:sz w:val="24"/>
          <w:szCs w:val="24"/>
        </w:rPr>
        <w:t>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Декларирам, че съм получил документацията за участие 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Запознат съм с проекта на договора за възлагане на обществената поръчка и неговите приложения, както и с техническите спецификации и указанията и всички тях декларирам с настоящото писмо, че ги приемам без възражения и ако бъда определен за изпълнител, ще сключа договор в законно установения срок.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Съгласен съм да се придържам към това предложение за срок от </w:t>
      </w:r>
      <w:r w:rsidRPr="009B2B3C">
        <w:rPr>
          <w:rFonts w:ascii="Times New Roman" w:hAnsi="Times New Roman"/>
          <w:b/>
          <w:sz w:val="24"/>
          <w:szCs w:val="24"/>
        </w:rPr>
        <w:t xml:space="preserve">120 календарни дни </w:t>
      </w:r>
      <w:r w:rsidRPr="009B2B3C">
        <w:rPr>
          <w:rFonts w:ascii="Times New Roman" w:hAnsi="Times New Roman"/>
          <w:sz w:val="24"/>
          <w:szCs w:val="24"/>
        </w:rPr>
        <w:t>считано от датата, която е посочена в обявлението за краен срок за получаване на офертата 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E81B86" w:rsidRPr="009B2B3C" w:rsidRDefault="00E81B86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Лицето, което има правомощие да подпише договора за възлагане на обществената поръчка е </w:t>
      </w:r>
      <w:r w:rsidRPr="009B2B3C">
        <w:rPr>
          <w:rFonts w:ascii="Times New Roman" w:hAnsi="Times New Roman"/>
          <w:i/>
          <w:sz w:val="24"/>
          <w:szCs w:val="24"/>
        </w:rPr>
        <w:t>[имена и длъжност]</w:t>
      </w:r>
      <w:r w:rsidRPr="009B2B3C">
        <w:rPr>
          <w:rFonts w:ascii="Times New Roman" w:hAnsi="Times New Roman"/>
          <w:sz w:val="24"/>
          <w:szCs w:val="24"/>
        </w:rPr>
        <w:t xml:space="preserve">, в качеството му на </w:t>
      </w:r>
      <w:r w:rsidRPr="009B2B3C">
        <w:rPr>
          <w:rFonts w:ascii="Times New Roman" w:hAnsi="Times New Roman"/>
          <w:i/>
          <w:sz w:val="24"/>
          <w:szCs w:val="24"/>
        </w:rPr>
        <w:t>[управител, изпълнителен директор, пълномощник и т.н.]</w:t>
      </w:r>
      <w:r w:rsidRPr="009B2B3C">
        <w:rPr>
          <w:rFonts w:ascii="Times New Roman" w:hAnsi="Times New Roman"/>
          <w:sz w:val="24"/>
          <w:szCs w:val="24"/>
        </w:rPr>
        <w:t xml:space="preserve">. Правомощието на лицето се удостоверява с </w:t>
      </w:r>
      <w:r w:rsidRPr="009B2B3C">
        <w:rPr>
          <w:rFonts w:ascii="Times New Roman" w:hAnsi="Times New Roman"/>
          <w:i/>
          <w:sz w:val="24"/>
          <w:szCs w:val="24"/>
        </w:rPr>
        <w:t>[наименование на документа]</w:t>
      </w:r>
      <w:r w:rsidRPr="009B2B3C">
        <w:rPr>
          <w:rFonts w:ascii="Times New Roman" w:hAnsi="Times New Roman"/>
          <w:sz w:val="24"/>
          <w:szCs w:val="24"/>
        </w:rPr>
        <w:t>, който е приложен към тази оферта.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Неразделна част от настоящата оферта са всички документи, описани в приложения списък (</w:t>
      </w:r>
      <w:r w:rsidRPr="009B2B3C">
        <w:rPr>
          <w:rFonts w:ascii="Times New Roman" w:hAnsi="Times New Roman"/>
          <w:b/>
          <w:bCs/>
          <w:sz w:val="24"/>
          <w:szCs w:val="24"/>
        </w:rPr>
        <w:t>ПРИЛОЖЕНИЕ № 1</w:t>
      </w:r>
      <w:r w:rsidRPr="009B2B3C">
        <w:rPr>
          <w:rFonts w:ascii="Times New Roman" w:hAnsi="Times New Roman"/>
          <w:sz w:val="24"/>
          <w:szCs w:val="24"/>
        </w:rPr>
        <w:t xml:space="preserve">, към настоящият </w:t>
      </w:r>
      <w:r w:rsidRPr="009B2B3C">
        <w:rPr>
          <w:rFonts w:ascii="Times New Roman" w:hAnsi="Times New Roman"/>
          <w:b/>
          <w:bCs/>
          <w:sz w:val="24"/>
          <w:szCs w:val="24"/>
        </w:rPr>
        <w:t>ОБРАЗЕЦ № 1</w:t>
      </w:r>
      <w:r w:rsidRPr="009B2B3C">
        <w:rPr>
          <w:rFonts w:ascii="Times New Roman" w:hAnsi="Times New Roman"/>
          <w:sz w:val="24"/>
          <w:szCs w:val="24"/>
        </w:rPr>
        <w:t>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E81B86" w:rsidRPr="009B2B3C" w:rsidRDefault="00E81B86" w:rsidP="00346159">
      <w:pPr>
        <w:pStyle w:val="Heading4"/>
        <w:pageBreakBefore/>
        <w:numPr>
          <w:ilvl w:val="0"/>
          <w:numId w:val="0"/>
        </w:num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453805193"/>
      <w:r w:rsidRPr="009B2B3C">
        <w:rPr>
          <w:rFonts w:ascii="Times New Roman" w:hAnsi="Times New Roman" w:cs="Times New Roman"/>
          <w:sz w:val="24"/>
          <w:szCs w:val="24"/>
        </w:rPr>
        <w:t>ПРИЛОЖЕНИЕ № 1 КЪМ ОБРАЗЕЦ № 1</w:t>
      </w:r>
      <w:bookmarkEnd w:id="3"/>
    </w:p>
    <w:p w:rsidR="00E81B86" w:rsidRPr="009B2B3C" w:rsidRDefault="00E81B86" w:rsidP="00346159">
      <w:pPr>
        <w:pStyle w:val="BodyText"/>
        <w:spacing w:before="120" w:after="120" w:line="240" w:lineRule="atLeast"/>
        <w:jc w:val="center"/>
        <w:rPr>
          <w:b/>
          <w:bCs/>
        </w:rPr>
      </w:pPr>
      <w:r w:rsidRPr="009B2B3C">
        <w:rPr>
          <w:b/>
          <w:bCs/>
        </w:rPr>
        <w:t>СПИСЪК НА ДОКУМЕНТИТЕ, СЪДЪРЖАЩИ СЕ В ОФЕРТАТА И ПОСЛЕДОВАТЕЛНОСТ НА ПОДРЕДБАТА ИМ</w:t>
      </w:r>
      <w:r w:rsidRPr="009B2B3C">
        <w:rPr>
          <w:rStyle w:val="FootnoteReference"/>
          <w:b/>
          <w:bCs/>
        </w:rPr>
        <w:footnoteReference w:id="2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E81B86" w:rsidRPr="00301529" w:rsidTr="0083631A">
        <w:trPr>
          <w:cantSplit/>
          <w:trHeight w:val="269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ВИД ПРОВЕРКА:</w:t>
            </w:r>
          </w:p>
        </w:tc>
        <w:tc>
          <w:tcPr>
            <w:tcW w:w="1669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Cs/>
                <w:sz w:val="24"/>
                <w:szCs w:val="24"/>
              </w:rPr>
              <w:t>Страници от офертата (от стр. … до стр. …)</w:t>
            </w: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E81B86" w:rsidRPr="00301529" w:rsidRDefault="00E81B86" w:rsidP="00346159">
            <w:pPr>
              <w:numPr>
                <w:ilvl w:val="0"/>
                <w:numId w:val="4"/>
              </w:num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92D050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“Документи за подбор”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E81B86" w:rsidRPr="00301529" w:rsidRDefault="00E81B86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B86" w:rsidRPr="009B2B3C" w:rsidRDefault="00E81B86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370" w:type="dxa"/>
            <w:shd w:val="clear" w:color="auto" w:fill="92D050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“Техническо предложение”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</w:p>
          <w:p w:rsidR="00E81B86" w:rsidRPr="00301529" w:rsidRDefault="00E81B86" w:rsidP="0083631A">
            <w:pPr>
              <w:spacing w:before="120" w:after="120" w:line="240" w:lineRule="atLeast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B86" w:rsidRPr="009B2B3C" w:rsidRDefault="00E81B86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370" w:type="dxa"/>
            <w:shd w:val="clear" w:color="auto" w:fill="92D050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“Ценово предложение““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370" w:type="dxa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86" w:rsidRPr="0030152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529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370" w:type="dxa"/>
            <w:vAlign w:val="center"/>
          </w:tcPr>
          <w:p w:rsidR="00E81B86" w:rsidRPr="00301529" w:rsidRDefault="00E81B86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81B86" w:rsidRPr="00301529" w:rsidRDefault="00E81B86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>
        <w:rPr>
          <w:rFonts w:ascii="Times New Roman" w:hAnsi="Times New Roman"/>
          <w:sz w:val="24"/>
          <w:szCs w:val="24"/>
        </w:rPr>
        <w:t>]: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453805196"/>
      <w:r w:rsidRPr="009B2B3C">
        <w:rPr>
          <w:rFonts w:ascii="Times New Roman" w:hAnsi="Times New Roman" w:cs="Times New Roman"/>
          <w:sz w:val="24"/>
          <w:szCs w:val="24"/>
        </w:rPr>
        <w:t>ОБРАЗЕЦ № 3</w:t>
      </w:r>
      <w:bookmarkEnd w:id="4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453805197"/>
      <w:r w:rsidRPr="009B2B3C">
        <w:rPr>
          <w:rFonts w:ascii="Times New Roman" w:hAnsi="Times New Roman" w:cs="Times New Roman"/>
          <w:sz w:val="24"/>
          <w:szCs w:val="24"/>
        </w:rPr>
        <w:t>„Предложение за изпълнение на поръчката в съответствие с техническите спецификации и изискванията на Възложителя“</w:t>
      </w:r>
      <w:bookmarkEnd w:id="5"/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8"/>
          <w:szCs w:val="24"/>
        </w:rPr>
      </w:pPr>
      <w:r w:rsidRPr="009B2B3C">
        <w:rPr>
          <w:rFonts w:ascii="Times New Roman" w:hAnsi="Times New Roman"/>
          <w:b/>
          <w:sz w:val="24"/>
        </w:rPr>
        <w:t>Сунай Хасан Халил</w:t>
      </w:r>
      <w:r w:rsidRPr="009B2B3C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</w:rPr>
        <w:t xml:space="preserve">гр. Момчилград, </w:t>
      </w:r>
      <w:r w:rsidRPr="00CA2C6F">
        <w:rPr>
          <w:rFonts w:ascii="Times New Roman" w:hAnsi="Times New Roman" w:cs="Times New Roman"/>
          <w:b/>
        </w:rPr>
        <w:t xml:space="preserve">ул. „26-ти </w:t>
      </w:r>
      <w:r w:rsidRPr="00CA2C6F">
        <w:rPr>
          <w:rFonts w:ascii="Times New Roman" w:hAnsi="Times New Roman" w:cs="Times New Roman"/>
          <w:b/>
          <w:lang w:val="bg-BG"/>
        </w:rPr>
        <w:t>декември</w:t>
      </w:r>
      <w:r w:rsidRPr="00CA2C6F">
        <w:rPr>
          <w:rFonts w:ascii="Times New Roman" w:hAnsi="Times New Roman" w:cs="Times New Roman"/>
          <w:b/>
        </w:rPr>
        <w:t>” № 12</w:t>
      </w:r>
      <w:r>
        <w:rPr>
          <w:rFonts w:ascii="Times New Roman" w:hAnsi="Times New Roman" w:cs="Times New Roman"/>
          <w:b/>
        </w:rPr>
        <w:t xml:space="preserve"> </w:t>
      </w:r>
      <w:r w:rsidRPr="009B2B3C">
        <w:rPr>
          <w:rFonts w:ascii="Times New Roman" w:hAnsi="Times New Roman" w:cs="Times New Roman"/>
          <w:b/>
        </w:rPr>
        <w:t xml:space="preserve"> 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ПРЕДЛОЖЕНИЕ ЗА ИЗПЪЛНЕНИЕ </w:t>
      </w: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НА ОБЩЕСТВЕНА ПОРЪЧКА </w:t>
      </w: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С ПРЕДМЕТ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3"/>
      </w:r>
    </w:p>
    <w:p w:rsidR="00E81B86" w:rsidRPr="009B2B3C" w:rsidRDefault="00E81B86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E81B86" w:rsidRPr="009B2B3C" w:rsidRDefault="00E81B86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 № …………………………………………………..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E81B86" w:rsidRPr="009B2B3C" w:rsidRDefault="00E81B86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81B86" w:rsidRPr="009B2B3C" w:rsidRDefault="00E81B86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Г-Н КМЕТ,</w:t>
      </w:r>
    </w:p>
    <w:p w:rsidR="00E81B86" w:rsidRPr="009B2B3C" w:rsidRDefault="00E81B86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81B86" w:rsidRPr="009B2B3C" w:rsidRDefault="00E81B86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B2B3C">
        <w:rPr>
          <w:rFonts w:ascii="Times New Roman" w:hAnsi="Times New Roman"/>
          <w:sz w:val="24"/>
          <w:szCs w:val="24"/>
          <w:lang w:eastAsia="en-US"/>
        </w:rPr>
        <w:t>Запознахме се с изискванията към участниците и към изпълнението на горепосочената поръчка, с изискванията за изготвяне и представяне на офертата и заявяваме, че ги приемаме. С настоящето правим следните обвързващи предложения за изпълнение на поръчката:</w:t>
      </w:r>
    </w:p>
    <w:p w:rsidR="00E81B86" w:rsidRPr="009B2B3C" w:rsidRDefault="00E81B86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E81B86" w:rsidRPr="00C80BF8" w:rsidRDefault="00E81B86" w:rsidP="00346159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9B2B3C">
        <w:t xml:space="preserve">Срокът за изпълнение на </w:t>
      </w:r>
      <w:r>
        <w:t>доставката</w:t>
      </w:r>
      <w:r w:rsidRPr="009B2B3C">
        <w:t xml:space="preserve"> е </w:t>
      </w:r>
      <w:r w:rsidRPr="009B2B3C">
        <w:rPr>
          <w:b/>
        </w:rPr>
        <w:t xml:space="preserve"> ………………/........................................../ календарни дни.</w:t>
      </w:r>
    </w:p>
    <w:p w:rsidR="00E81B86" w:rsidRPr="00C80BF8" w:rsidRDefault="00E81B86" w:rsidP="00346159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C80BF8">
        <w:t>Само за обособена позиция № 1: Гаранционен пробег и гаранционен срок на специализирания автомобил е ……………………………………………………..</w:t>
      </w:r>
    </w:p>
    <w:p w:rsidR="00E81B86" w:rsidRPr="00C80BF8" w:rsidRDefault="00E81B86" w:rsidP="00C80BF8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Само за обособена позиция № 2: Гаранционният срок на контейнерите е ………………</w:t>
      </w:r>
      <w:r w:rsidRPr="00C80BF8">
        <w:rPr>
          <w:rFonts w:ascii="Times New Roman" w:hAnsi="Times New Roman"/>
          <w:b/>
          <w:sz w:val="24"/>
          <w:szCs w:val="24"/>
        </w:rPr>
        <w:t>………………………………………………………………...</w:t>
      </w:r>
    </w:p>
    <w:p w:rsidR="00E81B86" w:rsidRPr="009B2B3C" w:rsidRDefault="00E81B86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ambria" w:hAnsi="Cambria"/>
          <w:b/>
        </w:rPr>
        <w:t>Работна програма на доставката</w:t>
      </w:r>
      <w:r w:rsidRPr="009B2B3C">
        <w:rPr>
          <w:rFonts w:ascii="Times New Roman" w:hAnsi="Times New Roman"/>
          <w:sz w:val="24"/>
          <w:szCs w:val="24"/>
        </w:rPr>
        <w:t>. ……………………………………………………………………………</w:t>
      </w:r>
    </w:p>
    <w:p w:rsidR="00E81B86" w:rsidRPr="009B2B3C" w:rsidRDefault="00E81B86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</w:t>
      </w:r>
    </w:p>
    <w:p w:rsidR="00E81B86" w:rsidRPr="009B2B3C" w:rsidRDefault="00E81B86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участие/</w:t>
      </w:r>
    </w:p>
    <w:p w:rsidR="00E81B86" w:rsidRPr="00C80BF8" w:rsidRDefault="00E81B86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t>Само за Обособена позиция № 1: Работна програма за гаранционно техническо обслужване на автомобила.</w:t>
      </w:r>
    </w:p>
    <w:p w:rsidR="00E81B86" w:rsidRPr="009B2B3C" w:rsidRDefault="00E81B86" w:rsidP="00C80BF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. …………………………………………………………</w:t>
      </w:r>
    </w:p>
    <w:p w:rsidR="00E81B86" w:rsidRPr="009B2B3C" w:rsidRDefault="00E81B86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Pr="009B2B3C" w:rsidRDefault="00E81B86" w:rsidP="00367FD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E81B86" w:rsidRPr="009B2B3C" w:rsidRDefault="00E81B86" w:rsidP="00346159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t>Работна програма за отстраняване на гаранционни дефекти в гаранционния срок.</w:t>
      </w:r>
    </w:p>
    <w:p w:rsidR="00E81B86" w:rsidRDefault="00E81B86" w:rsidP="00C80BF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 …………………………………………………………</w:t>
      </w:r>
    </w:p>
    <w:p w:rsidR="00E81B86" w:rsidRDefault="00E81B86" w:rsidP="00C80BF8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Pr="009B2B3C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E81B86" w:rsidRPr="009B2B3C" w:rsidRDefault="00E81B86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t>Описание на компонентите, за които участникът не носи гаранционна отговорност /ако има такива/ и изчерпателно изброяване на обстоятелствата и предпоставките, които изключват гаранционната отговорност.</w:t>
      </w:r>
      <w:r w:rsidRPr="009B2B3C">
        <w:rPr>
          <w:rFonts w:ascii="Times New Roman" w:hAnsi="Times New Roman"/>
          <w:sz w:val="24"/>
          <w:szCs w:val="24"/>
        </w:rPr>
        <w:t>. ……………………………………………………………………………………………………….……..</w:t>
      </w:r>
    </w:p>
    <w:p w:rsidR="00E81B86" w:rsidRPr="009B2B3C" w:rsidRDefault="00E81B86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Pr="009B2B3C" w:rsidRDefault="00E81B86" w:rsidP="00367FD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</w:p>
    <w:p w:rsidR="00E81B86" w:rsidRDefault="00E81B86" w:rsidP="00C80BF8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t>Организация и професионална компетентност на ръководния състав и на персонала, на който е възложено изпълнението на поръчката.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. …………………………………………………………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Default="00E81B86" w:rsidP="00C80BF8">
      <w:pPr>
        <w:pStyle w:val="ListParagraph1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/Важно: Виж изискванията в Указанията за участие /</w:t>
      </w:r>
    </w:p>
    <w:p w:rsidR="00E81B86" w:rsidRPr="00C80BF8" w:rsidRDefault="00E81B86" w:rsidP="00346159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t>Оценка на риска.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. …………………………………………………………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Default="00E81B86" w:rsidP="00C80BF8">
      <w:pPr>
        <w:pStyle w:val="ListParagraph1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/Важно: Виж изискванията в Указанията за участие /</w:t>
      </w:r>
    </w:p>
    <w:p w:rsidR="00E81B86" w:rsidRDefault="00E81B86" w:rsidP="00C80BF8">
      <w:pPr>
        <w:pStyle w:val="ListParagraph1"/>
        <w:numPr>
          <w:ilvl w:val="0"/>
          <w:numId w:val="0"/>
        </w:numPr>
        <w:ind w:left="720" w:hanging="360"/>
        <w:rPr>
          <w:rFonts w:ascii="Times New Roman" w:hAnsi="Times New Roman" w:cs="Times New Roman"/>
          <w:b/>
          <w:sz w:val="24"/>
          <w:szCs w:val="24"/>
        </w:rPr>
      </w:pPr>
    </w:p>
    <w:p w:rsidR="00E81B86" w:rsidRPr="00C80BF8" w:rsidRDefault="00E81B86" w:rsidP="00C80BF8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t>Технически спецификации на оферираното за доставка имущество.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. …………………………………………………………</w:t>
      </w:r>
    </w:p>
    <w:p w:rsidR="00E81B86" w:rsidRPr="00C80BF8" w:rsidRDefault="00E81B86" w:rsidP="00C80BF8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C80B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81B86" w:rsidRDefault="00E81B86" w:rsidP="00C80BF8">
      <w:pPr>
        <w:pStyle w:val="ListParagraph1"/>
        <w:numPr>
          <w:ilvl w:val="0"/>
          <w:numId w:val="0"/>
        </w:numPr>
        <w:ind w:left="360"/>
      </w:pPr>
      <w:r>
        <w:rPr>
          <w:rFonts w:ascii="Times New Roman" w:hAnsi="Times New Roman" w:cs="Times New Roman"/>
          <w:sz w:val="24"/>
          <w:szCs w:val="24"/>
        </w:rPr>
        <w:t>/Важно: Виж изискванията в Указанията за участие /</w:t>
      </w:r>
    </w:p>
    <w:p w:rsidR="00E81B86" w:rsidRDefault="00E81B86" w:rsidP="00C80BF8">
      <w:pPr>
        <w:pStyle w:val="ListParagraph1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81B86" w:rsidRPr="009B2B3C" w:rsidRDefault="00E81B86" w:rsidP="00346159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b/>
          <w:sz w:val="24"/>
          <w:szCs w:val="24"/>
        </w:rPr>
        <w:t>ГАРАНЦИЯ ЗА ИЗПЪЛНЕНИЕ</w:t>
      </w:r>
    </w:p>
    <w:p w:rsidR="00E81B86" w:rsidRPr="009B2B3C" w:rsidRDefault="00E81B86" w:rsidP="00346159">
      <w:pPr>
        <w:pStyle w:val="ListParagraph1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sz w:val="24"/>
          <w:szCs w:val="24"/>
        </w:rPr>
        <w:t>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на</w:t>
      </w:r>
      <w:r w:rsidRPr="009B2B3C">
        <w:rPr>
          <w:rFonts w:ascii="Times New Roman" w:hAnsi="Times New Roman" w:cs="Times New Roman"/>
          <w:b/>
          <w:sz w:val="24"/>
          <w:szCs w:val="24"/>
        </w:rPr>
        <w:t xml:space="preserve">3 % (три на сто) </w:t>
      </w:r>
      <w:r w:rsidRPr="009B2B3C">
        <w:rPr>
          <w:rFonts w:ascii="Times New Roman" w:hAnsi="Times New Roman" w:cs="Times New Roman"/>
          <w:sz w:val="24"/>
          <w:szCs w:val="24"/>
        </w:rPr>
        <w:t xml:space="preserve">от стойността на обществената поръчка без включен ДДС, посочена в Ценовото предложение. Гаранцията ще бъде представена в съответствие с чл. 111 от ЗОП и със срок на валидност, изтичащ не по-рано от </w:t>
      </w:r>
      <w:r w:rsidRPr="009B2B3C">
        <w:rPr>
          <w:rFonts w:ascii="Times New Roman" w:hAnsi="Times New Roman" w:cs="Times New Roman"/>
          <w:b/>
          <w:sz w:val="24"/>
          <w:szCs w:val="24"/>
        </w:rPr>
        <w:t>30 календарни дни след изтичане крайния срок за изпълнение на поръчката</w:t>
      </w:r>
      <w:r w:rsidRPr="009B2B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E81B86" w:rsidRPr="009B2B3C" w:rsidRDefault="00E81B86" w:rsidP="00346159">
      <w:pPr>
        <w:pStyle w:val="-0"/>
        <w:rPr>
          <w:rFonts w:cs="Times New Roman"/>
          <w:sz w:val="24"/>
          <w:szCs w:val="24"/>
        </w:rPr>
      </w:pPr>
    </w:p>
    <w:p w:rsidR="00E81B86" w:rsidRPr="009B2B3C" w:rsidRDefault="00E81B86" w:rsidP="00367FD8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Удостоверявам и потвърждавам, че представляваният от мен участник отговаря на изискванията и условията, посочени в документацията за участие.</w:t>
      </w:r>
    </w:p>
    <w:p w:rsidR="00E81B86" w:rsidRPr="009B2B3C" w:rsidRDefault="00E81B86" w:rsidP="00367F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9B2B3C">
        <w:rPr>
          <w:rFonts w:ascii="Times New Roman" w:hAnsi="Times New Roman"/>
          <w:sz w:val="24"/>
          <w:szCs w:val="24"/>
        </w:rPr>
        <w:t>Изпълнението на обществената поръчка ще извършим при спазване на изискванията от документацията, техническата спецификация, наредбите и всички други нормативни документи, приложими за изпълнение на съответната дейност.</w:t>
      </w:r>
    </w:p>
    <w:p w:rsidR="00E81B86" w:rsidRPr="009B2B3C" w:rsidRDefault="00E81B86" w:rsidP="00367F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2B3C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9B2B3C">
        <w:rPr>
          <w:rFonts w:ascii="Times New Roman" w:hAnsi="Times New Roman"/>
          <w:color w:val="000000"/>
          <w:sz w:val="24"/>
          <w:szCs w:val="24"/>
        </w:rPr>
        <w:t>За изпълнение на предмета на обществената поръчка, прилагаме: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а) Документ за упълномощаване, когато лицето, което подава офертата, не е законният представител на участника; 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б) Декларация за съгласие с клаузите на приложения проект на договор;  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в) Декларация за срока на валидност на офертата;  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г) 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когато е приложимо.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д) Линеен календарен график, график на работната ръка и график на механизацията.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е) Технически спецификации на материалите.</w:t>
      </w:r>
    </w:p>
    <w:p w:rsidR="00E81B86" w:rsidRPr="009B2B3C" w:rsidRDefault="00E81B86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108" w:type="dxa"/>
        <w:tblInd w:w="75" w:type="dxa"/>
        <w:tblLayout w:type="fixed"/>
        <w:tblCellMar>
          <w:left w:w="0" w:type="dxa"/>
          <w:right w:w="0" w:type="dxa"/>
        </w:tblCellMar>
        <w:tblLook w:val="00A0"/>
      </w:tblPr>
      <w:tblGrid>
        <w:gridCol w:w="4423"/>
        <w:gridCol w:w="4685"/>
      </w:tblGrid>
      <w:tr w:rsidR="00E81B86" w:rsidRPr="00301529" w:rsidTr="00367FD8">
        <w:tc>
          <w:tcPr>
            <w:tcW w:w="4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........................./ ......................../ ....................</w:t>
            </w:r>
          </w:p>
        </w:tc>
      </w:tr>
      <w:tr w:rsidR="00E81B86" w:rsidRPr="00301529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Име и фамилия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</w:t>
            </w:r>
          </w:p>
        </w:tc>
      </w:tr>
      <w:tr w:rsidR="00E81B86" w:rsidRPr="00301529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 на лицето </w:t>
            </w:r>
            <w:r w:rsidRPr="009B2B3C">
              <w:rPr>
                <w:rFonts w:ascii="Times New Roman" w:hAnsi="Times New Roman"/>
                <w:sz w:val="24"/>
                <w:szCs w:val="24"/>
              </w:rPr>
              <w:t>(и печат)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B86" w:rsidRPr="009B2B3C" w:rsidRDefault="00E81B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B86" w:rsidRPr="009B2B3C" w:rsidRDefault="00E81B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</w:t>
            </w:r>
          </w:p>
        </w:tc>
      </w:tr>
    </w:tbl>
    <w:p w:rsidR="00E81B86" w:rsidRPr="009B2B3C" w:rsidRDefault="00E81B86" w:rsidP="00367FD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E81B86" w:rsidRPr="009B2B3C" w:rsidRDefault="00E81B86" w:rsidP="00346159">
      <w:pPr>
        <w:pStyle w:val="-0"/>
        <w:rPr>
          <w:rFonts w:cs="Times New Roman"/>
          <w:b/>
          <w:sz w:val="24"/>
          <w:szCs w:val="24"/>
          <w:highlight w:val="red"/>
        </w:rPr>
      </w:pP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br w:type="page"/>
      </w:r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453805200"/>
      <w:r w:rsidRPr="009B2B3C">
        <w:rPr>
          <w:rFonts w:ascii="Times New Roman" w:hAnsi="Times New Roman" w:cs="Times New Roman"/>
          <w:sz w:val="24"/>
          <w:szCs w:val="24"/>
        </w:rPr>
        <w:t>ОБРАЗЕЦ № 4</w:t>
      </w:r>
      <w:bookmarkEnd w:id="6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453805201"/>
      <w:r w:rsidRPr="009B2B3C">
        <w:rPr>
          <w:rFonts w:ascii="Times New Roman" w:hAnsi="Times New Roman" w:cs="Times New Roman"/>
          <w:sz w:val="24"/>
          <w:szCs w:val="24"/>
        </w:rPr>
        <w:t>„Декларация за съгласие с клаузите на приложения проект на договор“</w:t>
      </w:r>
      <w:bookmarkEnd w:id="7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453805202"/>
      <w:r w:rsidRPr="009B2B3C">
        <w:rPr>
          <w:rFonts w:ascii="Times New Roman" w:hAnsi="Times New Roman" w:cs="Times New Roman"/>
          <w:sz w:val="24"/>
          <w:szCs w:val="24"/>
        </w:rPr>
        <w:t>(чл. 39, ал.3, т. 1, б. „в“ от ППЗОП)</w:t>
      </w:r>
      <w:bookmarkEnd w:id="8"/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4"/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съгласие с клаузите на приложения проект на договор“ (чл. 39, ал.3, т. 1, б. „в“ от ППЗОП)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81B86" w:rsidRPr="00C23637" w:rsidRDefault="00E81B86" w:rsidP="00C23637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lang w:eastAsia="pl-PL"/>
        </w:rPr>
        <w:t>Подписаният /та/ […] с [лична карта/документ за самоличност</w:t>
      </w:r>
      <w:r w:rsidRPr="009B2B3C">
        <w:rPr>
          <w:vertAlign w:val="superscript"/>
          <w:lang w:eastAsia="pl-PL"/>
        </w:rPr>
        <w:footnoteReference w:id="5"/>
      </w:r>
      <w:r w:rsidRPr="009B2B3C">
        <w:rPr>
          <w:lang w:eastAsia="pl-PL"/>
        </w:rPr>
        <w:t>] № […], издадена на […] от […], в качеството ми на [</w:t>
      </w:r>
      <w:r w:rsidRPr="009B2B3C">
        <w:rPr>
          <w:i/>
          <w:iCs/>
          <w:lang w:eastAsia="pl-PL"/>
        </w:rPr>
        <w:t>длъжност или друго качество</w:t>
      </w:r>
      <w:r w:rsidRPr="009B2B3C">
        <w:rPr>
          <w:lang w:eastAsia="pl-PL"/>
        </w:rPr>
        <w:t>], съгласно [</w:t>
      </w:r>
      <w:r w:rsidRPr="009B2B3C">
        <w:rPr>
          <w:i/>
          <w:iCs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lang w:eastAsia="pl-PL"/>
        </w:rPr>
        <w:t>],на [</w:t>
      </w:r>
      <w:r w:rsidRPr="009B2B3C">
        <w:rPr>
          <w:i/>
          <w:iCs/>
          <w:lang w:eastAsia="pl-PL"/>
        </w:rPr>
        <w:t>наименование на участника/член на обединението</w:t>
      </w:r>
      <w:r w:rsidRPr="009B2B3C">
        <w:rPr>
          <w:lang w:eastAsia="pl-PL"/>
        </w:rPr>
        <w:t>]</w:t>
      </w:r>
      <w:r w:rsidRPr="009B2B3C">
        <w:rPr>
          <w:i/>
          <w:iCs/>
          <w:lang w:eastAsia="pl-PL"/>
        </w:rPr>
        <w:t xml:space="preserve"> с </w:t>
      </w:r>
      <w:r w:rsidRPr="009B2B3C">
        <w:rPr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E81B86" w:rsidRPr="009B2B3C" w:rsidRDefault="00E81B86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 № …………………………………………………..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E81B86" w:rsidRPr="009B2B3C" w:rsidRDefault="00E81B86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Съм запознат с проекта на договора за възлагане на горепосочената обществена поръчка, в това число с Техническите спецификации и всички документи съставляващи неразделна част от договора, приемам ги без възражения и ако бъда определен за изпълнител, ще сключа договор в законно установения срок и ще изпълня обекта на обществената поръчка, съгласно Договора и Техническите спецификации.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br w:type="page"/>
      </w:r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453805203"/>
      <w:r w:rsidRPr="009B2B3C">
        <w:rPr>
          <w:rFonts w:ascii="Times New Roman" w:hAnsi="Times New Roman" w:cs="Times New Roman"/>
          <w:sz w:val="24"/>
          <w:szCs w:val="24"/>
        </w:rPr>
        <w:t>ОБРАЗЕЦ № 5</w:t>
      </w:r>
      <w:bookmarkEnd w:id="9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453805204"/>
      <w:r w:rsidRPr="009B2B3C">
        <w:rPr>
          <w:rFonts w:ascii="Times New Roman" w:hAnsi="Times New Roman" w:cs="Times New Roman"/>
          <w:sz w:val="24"/>
          <w:szCs w:val="24"/>
        </w:rPr>
        <w:t>„Декларация за срока на валидност на офертата“</w:t>
      </w:r>
      <w:bookmarkEnd w:id="10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Toc453805205"/>
      <w:r w:rsidRPr="009B2B3C">
        <w:rPr>
          <w:rFonts w:ascii="Times New Roman" w:hAnsi="Times New Roman" w:cs="Times New Roman"/>
          <w:sz w:val="24"/>
          <w:szCs w:val="24"/>
        </w:rPr>
        <w:t>(чл. 39, ал.3, т. 1, б. „г“ от ППЗОП)</w:t>
      </w:r>
      <w:bookmarkEnd w:id="11"/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6"/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по чл. </w:t>
      </w:r>
      <w:r w:rsidRPr="009B2B3C">
        <w:rPr>
          <w:rFonts w:ascii="Times New Roman" w:hAnsi="Times New Roman"/>
          <w:b/>
          <w:sz w:val="24"/>
          <w:szCs w:val="24"/>
        </w:rPr>
        <w:t>39, ал. 3, т. 1, б. „g“ от ППЗОП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срока на валидност на офертата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7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81B86" w:rsidRPr="009B2B3C" w:rsidRDefault="00E81B86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E81B86" w:rsidRPr="009B2B3C" w:rsidRDefault="00E81B86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 № …………………………………………………..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2B3C">
        <w:rPr>
          <w:rFonts w:ascii="Times New Roman" w:hAnsi="Times New Roman"/>
          <w:b/>
          <w:bCs/>
          <w:sz w:val="24"/>
          <w:szCs w:val="24"/>
        </w:rPr>
        <w:t>че: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Офертата на представлявания от мен участник в процедурата за обществена поръчка (в пълния обем и съдържание, описани в Документацията за участие), съставлява правно-валидно предложение за изпълнение на поръчката, обвързващо и ангажиращо отговорността на участника до изтичането на 120 календарни дни считано от датата, която е посочена в обявлението за краен срок за получаване на офертата.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Toc453805206"/>
      <w:r w:rsidRPr="009B2B3C">
        <w:rPr>
          <w:rFonts w:ascii="Times New Roman" w:hAnsi="Times New Roman" w:cs="Times New Roman"/>
          <w:sz w:val="24"/>
          <w:szCs w:val="24"/>
        </w:rPr>
        <w:t>ОБРАЗЕЦ № 6</w:t>
      </w:r>
      <w:bookmarkEnd w:id="12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453805207"/>
      <w:r w:rsidRPr="009B2B3C">
        <w:rPr>
          <w:rFonts w:ascii="Times New Roman" w:hAnsi="Times New Roman" w:cs="Times New Roman"/>
          <w:sz w:val="24"/>
          <w:szCs w:val="24"/>
        </w:rPr>
        <w:t>„Декларация,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труд“</w:t>
      </w:r>
      <w:bookmarkEnd w:id="13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Toc453805208"/>
      <w:r w:rsidRPr="009B2B3C">
        <w:rPr>
          <w:rFonts w:ascii="Times New Roman" w:hAnsi="Times New Roman" w:cs="Times New Roman"/>
          <w:sz w:val="24"/>
          <w:szCs w:val="24"/>
        </w:rPr>
        <w:t>(чл. 39, ал. 3, т. 1, б. „д“ от ППЗОП)</w:t>
      </w:r>
      <w:bookmarkEnd w:id="14"/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8"/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по чл. </w:t>
      </w:r>
      <w:r w:rsidRPr="009B2B3C">
        <w:rPr>
          <w:rFonts w:ascii="Times New Roman" w:hAnsi="Times New Roman"/>
          <w:b/>
          <w:sz w:val="24"/>
          <w:szCs w:val="24"/>
        </w:rPr>
        <w:t>39, ал. 3, т. 1, б. „д“ от ППЗОП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спазване на изискванията за данъци и осигуровки, опазване на околната среда, закрила на заетостта и условията на труд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9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E81B86" w:rsidRPr="009B2B3C" w:rsidRDefault="00E81B86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81B86" w:rsidRPr="009B2B3C" w:rsidRDefault="00E81B86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E81B86" w:rsidRPr="009B2B3C" w:rsidRDefault="00E81B86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 № …………………………………………………..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E81B86" w:rsidRPr="009B2B3C" w:rsidRDefault="00E81B86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E81B86" w:rsidRPr="009B2B3C" w:rsidRDefault="00E81B86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1.</w:t>
      </w:r>
      <w:r w:rsidRPr="009B2B3C">
        <w:rPr>
          <w:rFonts w:ascii="Times New Roman" w:hAnsi="Times New Roman"/>
          <w:sz w:val="24"/>
          <w:szCs w:val="24"/>
        </w:rPr>
        <w:tab/>
        <w:t>При изготвяне на офертата и определяне на цената на обществената поръчка, предлагана от представлявания и управляван от мен участник, са спазени изискванията и задълженията, свързани с данъци и осигуровки, опазване на околната среда, закрила на заетостта и условията на труд, включително минимална цена на .</w:t>
      </w:r>
      <w:r w:rsidRPr="009B2B3C">
        <w:rPr>
          <w:rFonts w:ascii="Times New Roman" w:hAnsi="Times New Roman"/>
          <w:sz w:val="24"/>
          <w:szCs w:val="24"/>
          <w:vertAlign w:val="superscript"/>
        </w:rPr>
        <w:footnoteReference w:id="10"/>
      </w:r>
    </w:p>
    <w:p w:rsidR="00E81B86" w:rsidRPr="009B2B3C" w:rsidRDefault="00E81B86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2.</w:t>
      </w:r>
      <w:r w:rsidRPr="009B2B3C">
        <w:rPr>
          <w:rFonts w:ascii="Times New Roman" w:hAnsi="Times New Roman"/>
          <w:sz w:val="24"/>
          <w:szCs w:val="24"/>
        </w:rPr>
        <w:tab/>
        <w:t>Запознати сме с необходимата информация и при изпълнението на поръчката ще спазваме задълженията свързани с данъци и осигуровки, опазване на околната среда, закрила на заетостта и условията на труд, които са в сила в страната, а именно:</w:t>
      </w:r>
    </w:p>
    <w:p w:rsidR="00E81B86" w:rsidRPr="009B2B3C" w:rsidRDefault="00E81B86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а)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Данъчно и счетоводно законодателство, което се намира на свободен достъп на електронната страница на компетентния орган Министерство на Финансите – МФ, а именно на http://www.minfin.bg/  в рубриката „Данъчна политика“</w:t>
      </w:r>
      <w:r w:rsidRPr="009B2B3C">
        <w:rPr>
          <w:rFonts w:ascii="Times New Roman" w:eastAsia="HiddenHorzOCR" w:hAnsi="Times New Roman"/>
          <w:sz w:val="24"/>
          <w:szCs w:val="24"/>
        </w:rPr>
        <w:t>;</w:t>
      </w:r>
    </w:p>
    <w:p w:rsidR="00E81B86" w:rsidRPr="009B2B3C" w:rsidRDefault="00E81B86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б)</w:t>
      </w:r>
      <w:r w:rsidRPr="009B2B3C">
        <w:rPr>
          <w:rFonts w:ascii="Times New Roman" w:hAnsi="Times New Roman"/>
          <w:sz w:val="24"/>
          <w:szCs w:val="24"/>
        </w:rPr>
        <w:tab/>
        <w:t xml:space="preserve">Българското и пряко-приложимото европейско законодателство, действащи в областта на околната среда и водите, което се намира на свободен достъп на електронната страница на компетентния орган Министерство на Околната среда и водите - МОСВ, а именно в http://www.moew.government.bg/ в рубриката „Законодателство“ </w:t>
      </w:r>
    </w:p>
    <w:p w:rsidR="00E81B86" w:rsidRPr="009B2B3C" w:rsidRDefault="00E81B86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трудовата заетост и безопасни условия на труд, което се намира на свободен достъп на електронната страница на компетентния орган Министерство на труда и социалната политика - МТСП, а именно на http://www.mlsp.government.bg/bg/law/index.htm/  в рубриката „Закони“;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>]: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br w:type="page"/>
      </w:r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Toc453805209"/>
      <w:bookmarkStart w:id="16" w:name="_Ref343084643"/>
      <w:bookmarkStart w:id="17" w:name="_Toc448259632"/>
      <w:r w:rsidRPr="009B2B3C">
        <w:rPr>
          <w:rFonts w:ascii="Times New Roman" w:hAnsi="Times New Roman" w:cs="Times New Roman"/>
          <w:sz w:val="24"/>
          <w:szCs w:val="24"/>
        </w:rPr>
        <w:t>ОБРАЗЕЦ № 7</w:t>
      </w:r>
      <w:bookmarkEnd w:id="15"/>
    </w:p>
    <w:p w:rsidR="00E81B86" w:rsidRPr="009B2B3C" w:rsidRDefault="00E81B86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453805210"/>
      <w:r w:rsidRPr="009B2B3C">
        <w:rPr>
          <w:rFonts w:ascii="Times New Roman" w:hAnsi="Times New Roman" w:cs="Times New Roman"/>
          <w:sz w:val="24"/>
          <w:szCs w:val="24"/>
        </w:rPr>
        <w:t>„Ценово предложение”</w:t>
      </w:r>
      <w:bookmarkEnd w:id="18"/>
    </w:p>
    <w:bookmarkEnd w:id="16"/>
    <w:bookmarkEnd w:id="17"/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</w:rPr>
        <w:t>Сунай Хасан Халил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81B86" w:rsidRPr="009B2B3C" w:rsidRDefault="00E81B86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</w:rPr>
        <w:t xml:space="preserve">гр. Момчилград, </w:t>
      </w:r>
      <w:r w:rsidRPr="00903E01">
        <w:rPr>
          <w:rFonts w:ascii="Times New Roman" w:hAnsi="Times New Roman" w:cs="Times New Roman"/>
          <w:b/>
        </w:rPr>
        <w:t xml:space="preserve">ул. „26-ти </w:t>
      </w:r>
      <w:r w:rsidRPr="00903E01">
        <w:rPr>
          <w:rFonts w:ascii="Times New Roman" w:hAnsi="Times New Roman" w:cs="Times New Roman"/>
          <w:b/>
          <w:lang w:val="bg-BG"/>
        </w:rPr>
        <w:t>декември</w:t>
      </w:r>
      <w:r w:rsidRPr="00903E01">
        <w:rPr>
          <w:rFonts w:ascii="Times New Roman" w:hAnsi="Times New Roman" w:cs="Times New Roman"/>
          <w:b/>
        </w:rPr>
        <w:t>” № 12</w:t>
      </w:r>
      <w:r>
        <w:rPr>
          <w:rFonts w:ascii="Times New Roman" w:hAnsi="Times New Roman" w:cs="Times New Roman"/>
          <w:b/>
        </w:rPr>
        <w:t xml:space="preserve"> </w:t>
      </w:r>
      <w:r w:rsidRPr="009B2B3C">
        <w:rPr>
          <w:rFonts w:ascii="Times New Roman" w:hAnsi="Times New Roman" w:cs="Times New Roman"/>
          <w:b/>
        </w:rPr>
        <w:t xml:space="preserve"> </w:t>
      </w: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E81B86" w:rsidRPr="009B2B3C" w:rsidRDefault="00E81B86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ЦЕНОВО ПРЕДЛОЖЕНИЕ</w:t>
      </w: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</w:rPr>
        <w:t>за изпълнение на обществена поръчка с предмет</w:t>
      </w:r>
      <w:r w:rsidRPr="009B2B3C">
        <w:rPr>
          <w:rFonts w:ascii="Times New Roman" w:hAnsi="Times New Roman"/>
          <w:b/>
          <w:bCs/>
          <w:sz w:val="24"/>
          <w:szCs w:val="24"/>
        </w:rPr>
        <w:t>: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86" w:rsidRPr="009B2B3C" w:rsidRDefault="00E81B86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E81B86" w:rsidRPr="009B2B3C" w:rsidRDefault="00E81B86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cs="Calibri"/>
          <w:b/>
        </w:rPr>
        <w:t>Доставка на специализиран автомобил за сметосъбиране и сметоизвозване и контейнери тип „Бобър“ за разделно събиране на отпадъци, Обособена позиция № …………………………………………………..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E81B86" w:rsidRPr="009B2B3C" w:rsidRDefault="00E81B86" w:rsidP="009B2B3C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B86" w:rsidRPr="009B2B3C" w:rsidRDefault="00E81B86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ДАМИ И ГОСПОДА,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настоящата Ви представяме нашето ценово предложение за изпълнение на горепосочената обществена поръчка.</w:t>
      </w:r>
    </w:p>
    <w:p w:rsidR="00E81B86" w:rsidRPr="009B2B3C" w:rsidRDefault="00E81B86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4E34A7" w:rsidRDefault="00E81B86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ЦЕНАТА ЗА ИЗПЪЛНЕНИЕ НА ОБЩЕСТВЕНАТА ПОРЪЧКА 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2B3C">
        <w:rPr>
          <w:rFonts w:ascii="Times New Roman" w:hAnsi="Times New Roman"/>
          <w:bCs/>
          <w:sz w:val="24"/>
          <w:szCs w:val="24"/>
        </w:rPr>
        <w:t>: 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11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без ДДС</w:t>
      </w:r>
      <w:r w:rsidRPr="009B2B3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9B2B3C">
        <w:rPr>
          <w:rFonts w:ascii="Times New Roman" w:hAnsi="Times New Roman"/>
          <w:bCs/>
          <w:sz w:val="24"/>
          <w:szCs w:val="24"/>
        </w:rPr>
        <w:t>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12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E81B86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81B86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81B86" w:rsidRPr="00076106" w:rsidRDefault="00E81B86" w:rsidP="003852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76106">
        <w:rPr>
          <w:rFonts w:ascii="Times New Roman" w:hAnsi="Times New Roman"/>
          <w:b/>
          <w:sz w:val="24"/>
          <w:szCs w:val="24"/>
          <w:u w:val="single"/>
        </w:rPr>
        <w:t>Само за Обособена позиция 1:</w:t>
      </w:r>
      <w:r w:rsidRPr="00076106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E81B86" w:rsidRPr="005658F0" w:rsidRDefault="00E81B86" w:rsidP="003852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Цената по точка (</w:t>
      </w:r>
      <w:r w:rsidRPr="005658F0">
        <w:rPr>
          <w:rFonts w:ascii="Times New Roman" w:hAnsi="Times New Roman"/>
          <w:color w:val="000000"/>
          <w:sz w:val="24"/>
          <w:szCs w:val="24"/>
        </w:rPr>
        <w:t>1) e образувана, както следва:</w:t>
      </w:r>
    </w:p>
    <w:p w:rsidR="00E81B86" w:rsidRPr="00385293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E81B86" w:rsidRPr="005658F0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A5E8C">
        <w:rPr>
          <w:rFonts w:ascii="Times New Roman" w:hAnsi="Times New Roman"/>
          <w:b/>
          <w:color w:val="000000"/>
          <w:sz w:val="24"/>
          <w:szCs w:val="24"/>
          <w:lang w:eastAsia="ar-SA"/>
        </w:rPr>
        <w:t>А/</w:t>
      </w:r>
      <w:r w:rsidRPr="007B228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5658F0">
        <w:rPr>
          <w:rFonts w:ascii="Times New Roman" w:hAnsi="Times New Roman"/>
          <w:color w:val="000000"/>
          <w:sz w:val="24"/>
          <w:szCs w:val="24"/>
          <w:lang w:eastAsia="ar-SA"/>
        </w:rPr>
        <w:t>Це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ната за доставка на автомобила </w:t>
      </w:r>
      <w:r w:rsidRPr="005658F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 за регистрацията му в КАТ е в размер на: </w:t>
      </w:r>
      <w:r w:rsidRPr="005658F0">
        <w:rPr>
          <w:rFonts w:ascii="Times New Roman" w:hAnsi="Times New Roman"/>
          <w:color w:val="000000"/>
          <w:sz w:val="24"/>
          <w:szCs w:val="24"/>
        </w:rPr>
        <w:t xml:space="preserve">………..(………………) лева без ДДС или ………..(………………) лева с включен ДДС 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81B86" w:rsidRPr="005658F0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1B86" w:rsidRPr="005658F0" w:rsidRDefault="00E81B86" w:rsidP="007B228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В/</w:t>
      </w:r>
      <w:r w:rsidRPr="005658F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658F0">
        <w:rPr>
          <w:rFonts w:ascii="Times New Roman" w:hAnsi="Times New Roman"/>
          <w:color w:val="000000"/>
          <w:sz w:val="24"/>
          <w:szCs w:val="24"/>
          <w:lang w:eastAsia="ar-SA"/>
        </w:rPr>
        <w:t>Цената за гаран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ционна поддръжка на автомобила </w:t>
      </w:r>
      <w:r w:rsidRPr="005658F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 в размер на: </w:t>
      </w:r>
      <w:r w:rsidRPr="005658F0">
        <w:rPr>
          <w:rFonts w:ascii="Times New Roman" w:hAnsi="Times New Roman"/>
          <w:color w:val="000000"/>
          <w:sz w:val="24"/>
          <w:szCs w:val="24"/>
        </w:rPr>
        <w:t>………..(………………) лева без ДДС или ……….</w:t>
      </w:r>
      <w:r>
        <w:rPr>
          <w:rFonts w:ascii="Times New Roman" w:hAnsi="Times New Roman"/>
          <w:color w:val="000000"/>
          <w:sz w:val="24"/>
          <w:szCs w:val="24"/>
        </w:rPr>
        <w:t xml:space="preserve">.(………………) лева с включен ДДС </w:t>
      </w:r>
      <w:r w:rsidRPr="005658F0">
        <w:rPr>
          <w:rFonts w:ascii="Times New Roman" w:hAnsi="Times New Roman"/>
          <w:color w:val="000000"/>
          <w:sz w:val="24"/>
          <w:szCs w:val="24"/>
        </w:rPr>
        <w:t>;</w:t>
      </w:r>
    </w:p>
    <w:p w:rsidR="00E81B86" w:rsidRPr="009B2B3C" w:rsidRDefault="00E81B86" w:rsidP="007B228D">
      <w:p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E81B86" w:rsidRPr="009B2B3C" w:rsidRDefault="00E81B86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>ЦЕНАТА ЗА ИЗПЪЛНЕНИЕ НА ДОГОВОРА</w:t>
      </w:r>
    </w:p>
    <w:p w:rsidR="00E81B86" w:rsidRPr="009B2B3C" w:rsidRDefault="00E81B86" w:rsidP="00346159">
      <w:pPr>
        <w:pStyle w:val="Heading6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включва всички разходи по изпълнение на обекта на поръчката.</w:t>
      </w:r>
    </w:p>
    <w:p w:rsidR="00E81B86" w:rsidRPr="009B2B3C" w:rsidRDefault="00E81B86" w:rsidP="00346159">
      <w:pPr>
        <w:pStyle w:val="Heading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е окончателна и не подлежи на увеличение, освен в случаите от чл. 116 от Закона за обществени поръчки ;</w:t>
      </w:r>
    </w:p>
    <w:p w:rsidR="00E81B86" w:rsidRPr="009B2B3C" w:rsidRDefault="00E81B86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Cs/>
          <w:iCs/>
          <w:sz w:val="24"/>
          <w:szCs w:val="24"/>
        </w:rPr>
        <w:t xml:space="preserve">Плащането на 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ОБЩЕСТВЕНАТА ПОРЪЧКА </w:t>
      </w:r>
      <w:r w:rsidRPr="009B2B3C">
        <w:rPr>
          <w:rFonts w:ascii="Times New Roman" w:hAnsi="Times New Roman"/>
          <w:bCs/>
          <w:iCs/>
          <w:sz w:val="24"/>
          <w:szCs w:val="24"/>
        </w:rPr>
        <w:t>се извършва при условията и по реда на проекта на договора.</w:t>
      </w:r>
      <w:bookmarkStart w:id="19" w:name="_Ref357407744"/>
    </w:p>
    <w:p w:rsidR="00E81B86" w:rsidRPr="009B2B3C" w:rsidRDefault="00E81B86" w:rsidP="00346159">
      <w:pPr>
        <w:pStyle w:val="ListParagraph"/>
        <w:autoSpaceDE w:val="0"/>
        <w:autoSpaceDN w:val="0"/>
        <w:adjustRightInd w:val="0"/>
        <w:spacing w:before="120" w:after="120" w:line="240" w:lineRule="atLeast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E81B86" w:rsidRPr="009B2B3C" w:rsidRDefault="00E81B86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Запознати сме с условието на процедурата, че участник, който предложи цена с </w:t>
      </w:r>
      <w:r w:rsidRPr="009B2B3C">
        <w:rPr>
          <w:rFonts w:ascii="Times New Roman" w:hAnsi="Times New Roman"/>
          <w:b/>
          <w:bCs/>
          <w:sz w:val="24"/>
          <w:szCs w:val="24"/>
        </w:rPr>
        <w:t>20 % по-ниска</w:t>
      </w:r>
      <w:r w:rsidRPr="009B2B3C">
        <w:rPr>
          <w:rFonts w:ascii="Times New Roman" w:hAnsi="Times New Roman"/>
          <w:sz w:val="24"/>
          <w:szCs w:val="24"/>
        </w:rPr>
        <w:t xml:space="preserve"> от средната цена на останалите оферти, ще трябва да докаже как е постигнал тази цена съгласно </w:t>
      </w:r>
      <w:r w:rsidRPr="009B2B3C">
        <w:rPr>
          <w:rFonts w:ascii="Times New Roman" w:hAnsi="Times New Roman"/>
          <w:b/>
          <w:bCs/>
          <w:sz w:val="24"/>
          <w:szCs w:val="24"/>
        </w:rPr>
        <w:t>чл. 72 от ЗОП</w:t>
      </w:r>
      <w:r w:rsidRPr="009B2B3C">
        <w:rPr>
          <w:rFonts w:ascii="Times New Roman" w:hAnsi="Times New Roman"/>
          <w:sz w:val="24"/>
          <w:szCs w:val="24"/>
        </w:rPr>
        <w:t>.</w:t>
      </w:r>
      <w:bookmarkEnd w:id="19"/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E81B86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Приложение: Само за Обособена позиция 2: Количествено – стойностна сметка.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bookmarkStart w:id="20" w:name="_GoBack"/>
      <w:bookmarkEnd w:id="20"/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 xml:space="preserve">] </w:t>
      </w:r>
    </w:p>
    <w:p w:rsidR="00E81B86" w:rsidRPr="009B2B3C" w:rsidRDefault="00E81B86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81B86" w:rsidRPr="009B2B3C" w:rsidRDefault="00E81B86" w:rsidP="00346159">
      <w:pPr>
        <w:rPr>
          <w:rFonts w:ascii="Times New Roman" w:hAnsi="Times New Roman"/>
          <w:sz w:val="24"/>
          <w:szCs w:val="24"/>
        </w:rPr>
      </w:pPr>
      <w:bookmarkStart w:id="21" w:name="_Toc453805211"/>
      <w:bookmarkEnd w:id="21"/>
    </w:p>
    <w:sectPr w:rsidR="00E81B86" w:rsidRPr="009B2B3C" w:rsidSect="00C038FD">
      <w:footerReference w:type="default" r:id="rId7"/>
      <w:pgSz w:w="12240" w:h="15840"/>
      <w:pgMar w:top="1417" w:right="1417" w:bottom="851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B86" w:rsidRDefault="00E81B86" w:rsidP="00346159">
      <w:pPr>
        <w:spacing w:after="0" w:line="240" w:lineRule="auto"/>
      </w:pPr>
      <w:r>
        <w:separator/>
      </w:r>
    </w:p>
  </w:endnote>
  <w:endnote w:type="continuationSeparator" w:id="0">
    <w:p w:rsidR="00E81B86" w:rsidRDefault="00E81B86" w:rsidP="0034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B86" w:rsidRPr="00C93BF7" w:rsidRDefault="00E81B86">
    <w:pPr>
      <w:pStyle w:val="Footer"/>
      <w:jc w:val="right"/>
      <w:rPr>
        <w:rFonts w:ascii="Cambria" w:hAnsi="Cambria"/>
      </w:rPr>
    </w:pPr>
    <w:r w:rsidRPr="00C93BF7">
      <w:rPr>
        <w:rFonts w:ascii="Cambria" w:hAnsi="Cambria"/>
      </w:rPr>
      <w:fldChar w:fldCharType="begin"/>
    </w:r>
    <w:r w:rsidRPr="00C93BF7">
      <w:rPr>
        <w:rFonts w:ascii="Cambria" w:hAnsi="Cambria"/>
      </w:rPr>
      <w:instrText xml:space="preserve"> PAGE   \* MERGEFORMAT </w:instrText>
    </w:r>
    <w:r w:rsidRPr="00C93BF7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C93BF7">
      <w:rPr>
        <w:rFonts w:ascii="Cambria" w:hAnsi="Cambria"/>
      </w:rPr>
      <w:fldChar w:fldCharType="end"/>
    </w:r>
  </w:p>
  <w:p w:rsidR="00E81B86" w:rsidRDefault="00E81B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B86" w:rsidRDefault="00E81B86" w:rsidP="00346159">
      <w:pPr>
        <w:spacing w:after="0" w:line="240" w:lineRule="auto"/>
      </w:pPr>
      <w:r>
        <w:separator/>
      </w:r>
    </w:p>
  </w:footnote>
  <w:footnote w:type="continuationSeparator" w:id="0">
    <w:p w:rsidR="00E81B86" w:rsidRDefault="00E81B86" w:rsidP="00346159">
      <w:pPr>
        <w:spacing w:after="0" w:line="240" w:lineRule="auto"/>
      </w:pPr>
      <w:r>
        <w:continuationSeparator/>
      </w:r>
    </w:p>
  </w:footnote>
  <w:footnote w:id="1">
    <w:p w:rsidR="00E81B86" w:rsidRPr="00670694" w:rsidRDefault="00E81B86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E81B86" w:rsidRPr="00670694" w:rsidRDefault="00E81B86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за това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E81B86" w:rsidRDefault="00E81B86" w:rsidP="00346159">
      <w:pPr>
        <w:spacing w:before="120" w:after="120" w:line="240" w:lineRule="atLeast"/>
        <w:jc w:val="both"/>
      </w:pPr>
    </w:p>
  </w:footnote>
  <w:footnote w:id="2">
    <w:p w:rsidR="00E81B86" w:rsidRPr="00670694" w:rsidRDefault="00E81B86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E81B86" w:rsidRPr="00670694" w:rsidRDefault="00E81B86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E81B86" w:rsidRPr="00670694" w:rsidRDefault="00E81B86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В таблиците се добавят толкова редове, колкото са необходими.</w:t>
      </w:r>
    </w:p>
    <w:p w:rsidR="00E81B86" w:rsidRDefault="00E81B86" w:rsidP="00346159">
      <w:pPr>
        <w:spacing w:before="120" w:after="120" w:line="240" w:lineRule="atLeast"/>
        <w:jc w:val="both"/>
      </w:pPr>
    </w:p>
  </w:footnote>
  <w:footnote w:id="3">
    <w:p w:rsidR="00E81B86" w:rsidRDefault="00E81B86" w:rsidP="00346159">
      <w:pPr>
        <w:spacing w:before="120" w:after="120" w:line="240" w:lineRule="atLeast"/>
        <w:jc w:val="both"/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b/>
          <w:bCs/>
          <w:i/>
          <w:sz w:val="18"/>
          <w:szCs w:val="18"/>
          <w:u w:val="single"/>
        </w:rPr>
        <w:t>Указание за участниците:</w:t>
      </w:r>
      <w:r w:rsidRPr="00670694">
        <w:rPr>
          <w:i/>
          <w:sz w:val="18"/>
          <w:szCs w:val="18"/>
        </w:rPr>
        <w:t xml:space="preserve">настоящото предложение за изпълнение на поръчката следва да се изготви от участниците в процедурата за възлагане на обществена поръчка в свободен текст, който задължително трябва да съдържа описаното по-долу съдържание и отразените в него задължителни елементи. Предложението подлежи на детайлна проверка за съответствие с предварително обявените от възложителя изисквания. </w:t>
      </w:r>
    </w:p>
  </w:footnote>
  <w:footnote w:id="4">
    <w:p w:rsidR="00E81B86" w:rsidRPr="00670694" w:rsidRDefault="00E81B86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Попълва се и се подава от името на участника в обществената поръчка.</w:t>
      </w:r>
    </w:p>
    <w:p w:rsidR="00E81B86" w:rsidRPr="00670694" w:rsidRDefault="00E81B86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</w:t>
      </w:r>
    </w:p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образец.</w:t>
      </w:r>
    </w:p>
  </w:footnote>
  <w:footnote w:id="5"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6">
    <w:p w:rsidR="00E81B86" w:rsidRPr="00670694" w:rsidRDefault="00E81B86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Попълва се и се подава от името на участника в обществената поръчка, и </w:t>
      </w:r>
    </w:p>
    <w:p w:rsidR="00E81B86" w:rsidRPr="00670694" w:rsidRDefault="00E81B86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</w:t>
      </w:r>
    </w:p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образец, когато е изпълнител на услуга.</w:t>
      </w:r>
    </w:p>
  </w:footnote>
  <w:footnote w:id="7"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8"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Попълва се и се подава от името на участника в обществената поръчка. 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 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образец, когато е изпълнител на услуга.</w:t>
      </w:r>
    </w:p>
  </w:footnote>
  <w:footnote w:id="9"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10">
    <w:p w:rsidR="00E81B86" w:rsidRDefault="00E81B86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"Минимална цена на труд" според §1, т.12 от ДР на ЗОП е минималният размер на заплащане на работната сила, определен като минимален месечен размер на осигурителния доход по дейности и групи професии съгласно чл. 8, т. 1 от Закона за бюджета на държавното обществено осигуряване (ЗБДОО). В приложение №1 от ЗБДОО за 2015г., е посочено минималния месечен размер на осигурителния доход през календарната година по основни икономически дейности и квалификационни групи професии. Законът за бюджета на държавното обществено осигуряване се приема всяка година.</w:t>
      </w:r>
    </w:p>
  </w:footnote>
  <w:footnote w:id="11">
    <w:p w:rsidR="00E81B86" w:rsidRDefault="00E81B86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2">
    <w:p w:rsidR="00E81B86" w:rsidRDefault="00E81B86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6D55AC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D593099"/>
    <w:multiLevelType w:val="multilevel"/>
    <w:tmpl w:val="51EAE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32C2CE8"/>
    <w:multiLevelType w:val="hybridMultilevel"/>
    <w:tmpl w:val="CD1A098C"/>
    <w:lvl w:ilvl="0" w:tplc="C41CDF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0E362C"/>
    <w:multiLevelType w:val="hybridMultilevel"/>
    <w:tmpl w:val="7BB2EFF2"/>
    <w:lvl w:ilvl="0" w:tplc="9B489A54">
      <w:start w:val="1"/>
      <w:numFmt w:val="russianLower"/>
      <w:pStyle w:val="Heading6"/>
      <w:lvlText w:val="%1)"/>
      <w:lvlJc w:val="left"/>
      <w:pPr>
        <w:ind w:left="64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91EC88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D4562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C06D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DA01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AA9C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8823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620F0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7108D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4D7143"/>
    <w:multiLevelType w:val="hybridMultilevel"/>
    <w:tmpl w:val="5178E096"/>
    <w:lvl w:ilvl="0" w:tplc="0402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09E68A8"/>
    <w:multiLevelType w:val="multilevel"/>
    <w:tmpl w:val="D7CE74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5664371"/>
    <w:multiLevelType w:val="multilevel"/>
    <w:tmpl w:val="A926B00E"/>
    <w:lvl w:ilvl="0">
      <w:start w:val="1"/>
      <w:numFmt w:val="upperRoman"/>
      <w:suff w:val="space"/>
      <w:lvlText w:val="%1."/>
      <w:lvlJc w:val="left"/>
      <w:pPr>
        <w:ind w:left="1407" w:hanging="840"/>
      </w:pPr>
      <w:rPr>
        <w:rFonts w:eastAsia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103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8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Heading2"/>
      <w:suff w:val="space"/>
      <w:lvlText w:val="ТОМ %1 - КНИГА %2."/>
      <w:lvlJc w:val="left"/>
      <w:pPr>
        <w:ind w:left="7372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numFmt w:val="none"/>
      <w:pStyle w:val="Heading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Heading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Heading8"/>
      <w:lvlText w:val=""/>
      <w:lvlJc w:val="left"/>
      <w:rPr>
        <w:rFonts w:cs="Times New Roman" w:hint="default"/>
      </w:rPr>
    </w:lvl>
    <w:lvl w:ilvl="8">
      <w:numFmt w:val="decimal"/>
      <w:pStyle w:val="Heading9"/>
      <w:lvlText w:val=""/>
      <w:lvlJc w:val="left"/>
      <w:rPr>
        <w:rFonts w:cs="Times New Roman" w:hint="default"/>
      </w:rPr>
    </w:lvl>
  </w:abstractNum>
  <w:abstractNum w:abstractNumId="9">
    <w:nsid w:val="7C9061B6"/>
    <w:multiLevelType w:val="hybridMultilevel"/>
    <w:tmpl w:val="98CEB18E"/>
    <w:lvl w:ilvl="0" w:tplc="C35C2E5A">
      <w:start w:val="1"/>
      <w:numFmt w:val="lowerRoman"/>
      <w:pStyle w:val="ListParagraph1"/>
      <w:lvlText w:val="%1."/>
      <w:lvlJc w:val="righ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159"/>
    <w:rsid w:val="00024468"/>
    <w:rsid w:val="00047699"/>
    <w:rsid w:val="00076106"/>
    <w:rsid w:val="000C2830"/>
    <w:rsid w:val="000E56E0"/>
    <w:rsid w:val="000F1DE7"/>
    <w:rsid w:val="00124400"/>
    <w:rsid w:val="00147DF1"/>
    <w:rsid w:val="001535E3"/>
    <w:rsid w:val="001564F8"/>
    <w:rsid w:val="00187AB1"/>
    <w:rsid w:val="00196063"/>
    <w:rsid w:val="002130C7"/>
    <w:rsid w:val="00224442"/>
    <w:rsid w:val="00301529"/>
    <w:rsid w:val="00302FF4"/>
    <w:rsid w:val="00346159"/>
    <w:rsid w:val="00367FD8"/>
    <w:rsid w:val="0037080F"/>
    <w:rsid w:val="00385293"/>
    <w:rsid w:val="00445EDE"/>
    <w:rsid w:val="0047408F"/>
    <w:rsid w:val="004D7EAF"/>
    <w:rsid w:val="004E1C14"/>
    <w:rsid w:val="004E34A7"/>
    <w:rsid w:val="004E4039"/>
    <w:rsid w:val="0054132A"/>
    <w:rsid w:val="005658F0"/>
    <w:rsid w:val="005960CF"/>
    <w:rsid w:val="00596387"/>
    <w:rsid w:val="00597B05"/>
    <w:rsid w:val="005B6749"/>
    <w:rsid w:val="006675BE"/>
    <w:rsid w:val="00670694"/>
    <w:rsid w:val="006967E5"/>
    <w:rsid w:val="006A1DB7"/>
    <w:rsid w:val="00703E8A"/>
    <w:rsid w:val="00721F11"/>
    <w:rsid w:val="00747720"/>
    <w:rsid w:val="007B228D"/>
    <w:rsid w:val="0083631A"/>
    <w:rsid w:val="008A55EB"/>
    <w:rsid w:val="00903E01"/>
    <w:rsid w:val="00911D2B"/>
    <w:rsid w:val="00933141"/>
    <w:rsid w:val="009B2B3C"/>
    <w:rsid w:val="009B6ED8"/>
    <w:rsid w:val="009E687E"/>
    <w:rsid w:val="00AA5E8C"/>
    <w:rsid w:val="00AB11A0"/>
    <w:rsid w:val="00B51F90"/>
    <w:rsid w:val="00BB26E4"/>
    <w:rsid w:val="00C038FD"/>
    <w:rsid w:val="00C23637"/>
    <w:rsid w:val="00C50483"/>
    <w:rsid w:val="00C80BF8"/>
    <w:rsid w:val="00C93BF7"/>
    <w:rsid w:val="00CA2C6F"/>
    <w:rsid w:val="00CE142F"/>
    <w:rsid w:val="00D00937"/>
    <w:rsid w:val="00D275AD"/>
    <w:rsid w:val="00D30FDE"/>
    <w:rsid w:val="00DF72A0"/>
    <w:rsid w:val="00E75C61"/>
    <w:rsid w:val="00E81B86"/>
    <w:rsid w:val="00F231EB"/>
    <w:rsid w:val="00F374BA"/>
    <w:rsid w:val="00F42480"/>
    <w:rsid w:val="00F460D0"/>
    <w:rsid w:val="00F55DBD"/>
    <w:rsid w:val="00FE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F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346159"/>
    <w:pPr>
      <w:pBdr>
        <w:top w:val="single" w:sz="4" w:space="1" w:color="auto"/>
        <w:bottom w:val="single" w:sz="4" w:space="1" w:color="auto"/>
      </w:pBdr>
      <w:shd w:val="clear" w:color="auto" w:fill="D9D9D9"/>
      <w:spacing w:before="120" w:after="120" w:line="240" w:lineRule="atLeast"/>
      <w:ind w:left="1701" w:hanging="1701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6159"/>
    <w:pPr>
      <w:keepNext/>
      <w:keepLines/>
      <w:numPr>
        <w:ilvl w:val="1"/>
        <w:numId w:val="1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ind w:left="1701"/>
      <w:jc w:val="both"/>
      <w:outlineLvl w:val="1"/>
    </w:pPr>
    <w:rPr>
      <w:rFonts w:cs="Times New Roman Bold"/>
      <w:b/>
      <w:bCs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6159"/>
    <w:pPr>
      <w:numPr>
        <w:ilvl w:val="2"/>
        <w:numId w:val="1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cs="Times New Roman Bold"/>
      <w:b/>
      <w:bCs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6159"/>
    <w:pPr>
      <w:numPr>
        <w:ilvl w:val="3"/>
        <w:numId w:val="1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cs="Times New Roman Bold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75B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aliases w:val="Под-параграф"/>
    <w:basedOn w:val="Normal"/>
    <w:next w:val="Normal"/>
    <w:link w:val="Heading6Char"/>
    <w:uiPriority w:val="99"/>
    <w:qFormat/>
    <w:rsid w:val="00346159"/>
    <w:pPr>
      <w:numPr>
        <w:numId w:val="8"/>
      </w:numPr>
      <w:spacing w:before="120" w:after="0" w:line="240" w:lineRule="auto"/>
      <w:jc w:val="both"/>
      <w:outlineLvl w:val="5"/>
    </w:pPr>
    <w:rPr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4615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46159"/>
    <w:pPr>
      <w:keepNext/>
      <w:numPr>
        <w:ilvl w:val="8"/>
        <w:numId w:val="1"/>
      </w:numPr>
      <w:spacing w:after="0" w:line="360" w:lineRule="auto"/>
      <w:jc w:val="both"/>
      <w:outlineLvl w:val="8"/>
    </w:pPr>
    <w:rPr>
      <w:rFonts w:ascii="Arial" w:hAnsi="Arial" w:cs="Arial"/>
      <w:b/>
      <w:bCs/>
      <w:lang w:val="en-GB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6159"/>
    <w:rPr>
      <w:rFonts w:ascii="Cambria" w:hAnsi="Cambria" w:cs="Times New Roman"/>
      <w:b/>
      <w:bCs/>
      <w:sz w:val="32"/>
      <w:szCs w:val="32"/>
      <w:shd w:val="clear" w:color="auto" w:fill="D9D9D9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6159"/>
    <w:rPr>
      <w:rFonts w:ascii="Calibri" w:hAnsi="Calibri" w:cs="Times New Roman Bold"/>
      <w:b/>
      <w:bCs/>
      <w:sz w:val="56"/>
      <w:szCs w:val="56"/>
      <w:shd w:val="clear" w:color="auto" w:fill="92D050"/>
      <w:lang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6159"/>
    <w:rPr>
      <w:rFonts w:ascii="Calibri" w:hAnsi="Calibri" w:cs="Times New Roman Bold"/>
      <w:b/>
      <w:bCs/>
      <w:sz w:val="40"/>
      <w:szCs w:val="40"/>
      <w:shd w:val="clear" w:color="auto" w:fill="FFC000"/>
      <w:lang w:eastAsia="bg-BG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46159"/>
    <w:rPr>
      <w:rFonts w:ascii="Calibri" w:hAnsi="Calibri" w:cs="Times New Roman Bold"/>
      <w:b/>
      <w:bCs/>
      <w:shd w:val="clear" w:color="auto" w:fill="C6D9F1"/>
      <w:lang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675BE"/>
    <w:rPr>
      <w:rFonts w:ascii="Cambria" w:hAnsi="Cambria" w:cs="Times New Roman"/>
      <w:color w:val="243F60"/>
    </w:rPr>
  </w:style>
  <w:style w:type="character" w:customStyle="1" w:styleId="Heading6Char">
    <w:name w:val="Heading 6 Char"/>
    <w:aliases w:val="Под-параграф Char"/>
    <w:basedOn w:val="DefaultParagraphFont"/>
    <w:link w:val="Heading6"/>
    <w:uiPriority w:val="99"/>
    <w:locked/>
    <w:rsid w:val="00346159"/>
    <w:rPr>
      <w:rFonts w:ascii="Calibri" w:hAnsi="Calibri" w:cs="Times New Roman"/>
      <w:iCs/>
      <w:color w:val="000000"/>
      <w:lang w:eastAsia="bg-BG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46159"/>
    <w:rPr>
      <w:rFonts w:ascii="Times New Roman" w:hAnsi="Times New Roman" w:cs="Times New Roman"/>
      <w:b/>
      <w:bCs/>
      <w:sz w:val="24"/>
      <w:szCs w:val="24"/>
      <w:lang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46159"/>
    <w:rPr>
      <w:rFonts w:ascii="Arial" w:hAnsi="Arial" w:cs="Arial"/>
      <w:b/>
      <w:bCs/>
      <w:lang w:val="en-GB" w:eastAsia="de-DE"/>
    </w:rPr>
  </w:style>
  <w:style w:type="paragraph" w:styleId="ListParagraph">
    <w:name w:val="List Paragraph"/>
    <w:basedOn w:val="Normal"/>
    <w:link w:val="ListParagraphChar"/>
    <w:uiPriority w:val="99"/>
    <w:qFormat/>
    <w:rsid w:val="00346159"/>
    <w:pPr>
      <w:ind w:left="720"/>
      <w:contextualSpacing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3461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46159"/>
    <w:rPr>
      <w:rFonts w:eastAsia="Times New Roman" w:cs="Times New Roman"/>
      <w:lang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346159"/>
    <w:pPr>
      <w:spacing w:after="0" w:line="240" w:lineRule="auto"/>
    </w:pPr>
    <w:rPr>
      <w:rFonts w:ascii="Times New Roman" w:hAnsi="Times New Roman"/>
      <w:sz w:val="20"/>
      <w:szCs w:val="20"/>
      <w:lang w:val="en-AU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346159"/>
    <w:rPr>
      <w:rFonts w:ascii="Times New Roman" w:hAnsi="Times New Roman" w:cs="Times New Roman"/>
      <w:sz w:val="20"/>
      <w:szCs w:val="20"/>
      <w:lang w:val="en-AU"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"/>
    <w:basedOn w:val="DefaultParagraphFont"/>
    <w:uiPriority w:val="99"/>
    <w:rsid w:val="00346159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rsid w:val="00346159"/>
    <w:pPr>
      <w:numPr>
        <w:numId w:val="2"/>
      </w:numPr>
      <w:spacing w:before="120" w:after="120" w:line="240" w:lineRule="atLeast"/>
      <w:jc w:val="both"/>
    </w:pPr>
    <w:rPr>
      <w:rFonts w:cs="Calibri"/>
    </w:rPr>
  </w:style>
  <w:style w:type="character" w:customStyle="1" w:styleId="ListParagraphChar">
    <w:name w:val="List Paragraph Char"/>
    <w:link w:val="ListParagraph"/>
    <w:uiPriority w:val="99"/>
    <w:locked/>
    <w:rsid w:val="00346159"/>
    <w:rPr>
      <w:rFonts w:eastAsia="Times New Roman"/>
      <w:lang w:eastAsia="bg-BG"/>
    </w:rPr>
  </w:style>
  <w:style w:type="paragraph" w:styleId="BodyText">
    <w:name w:val="Body Text"/>
    <w:basedOn w:val="Normal"/>
    <w:link w:val="BodyTextChar"/>
    <w:uiPriority w:val="99"/>
    <w:rsid w:val="0034615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CharCharChar3">
    <w:name w:val="Char Char Char3"/>
    <w:basedOn w:val="Normal"/>
    <w:uiPriority w:val="99"/>
    <w:rsid w:val="00346159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-0">
    <w:name w:val="ВЕСКО-0"/>
    <w:basedOn w:val="Normal"/>
    <w:uiPriority w:val="99"/>
    <w:rsid w:val="00346159"/>
    <w:pPr>
      <w:spacing w:before="120" w:after="120" w:line="240" w:lineRule="atLeast"/>
      <w:jc w:val="both"/>
    </w:pPr>
    <w:rPr>
      <w:rFonts w:ascii="Times New Roman" w:hAnsi="Times New Roman" w:cs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0034615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6159"/>
    <w:rPr>
      <w:rFonts w:eastAsia="Times New Roman" w:cs="Times New Roman"/>
      <w:lang w:eastAsia="bg-BG"/>
    </w:rPr>
  </w:style>
  <w:style w:type="paragraph" w:customStyle="1" w:styleId="1">
    <w:name w:val="Стил1"/>
    <w:basedOn w:val="Heading3"/>
    <w:link w:val="10"/>
    <w:uiPriority w:val="99"/>
    <w:rsid w:val="00346159"/>
    <w:pPr>
      <w:keepNext/>
      <w:numPr>
        <w:ilvl w:val="0"/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tabs>
        <w:tab w:val="num" w:pos="615"/>
      </w:tabs>
      <w:spacing w:before="0" w:after="0" w:line="240" w:lineRule="auto"/>
      <w:ind w:left="615" w:hanging="435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0">
    <w:name w:val="Стил1 Знак"/>
    <w:basedOn w:val="DefaultParagraphFont"/>
    <w:link w:val="1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7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13</Pages>
  <Words>2299</Words>
  <Characters>13105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Огнян Ненчев</dc:creator>
  <cp:keywords/>
  <dc:description/>
  <cp:lastModifiedBy>Obrazovanie</cp:lastModifiedBy>
  <cp:revision>11</cp:revision>
  <dcterms:created xsi:type="dcterms:W3CDTF">2019-02-06T10:18:00Z</dcterms:created>
  <dcterms:modified xsi:type="dcterms:W3CDTF">2019-02-20T06:32:00Z</dcterms:modified>
</cp:coreProperties>
</file>