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Pr="006400D5" w:rsidRDefault="00A453C9" w:rsidP="006400D5">
      <w:pPr>
        <w:suppressAutoHyphens w:val="0"/>
        <w:spacing w:after="200" w:line="276" w:lineRule="auto"/>
        <w:rPr>
          <w:lang w:eastAsia="bg-BG"/>
        </w:rPr>
      </w:pPr>
    </w:p>
    <w:p w:rsidR="00A453C9" w:rsidRPr="006400D5" w:rsidRDefault="00A453C9" w:rsidP="006400D5">
      <w:pPr>
        <w:pBdr>
          <w:top w:val="single" w:sz="4" w:space="1" w:color="auto"/>
          <w:bottom w:val="single" w:sz="4" w:space="0" w:color="auto"/>
        </w:pBdr>
        <w:shd w:val="clear" w:color="auto" w:fill="FFC000"/>
        <w:suppressAutoHyphens w:val="0"/>
        <w:spacing w:before="120" w:after="120" w:line="240" w:lineRule="atLeast"/>
        <w:jc w:val="center"/>
        <w:outlineLvl w:val="2"/>
        <w:rPr>
          <w:b/>
          <w:bCs/>
          <w:lang w:eastAsia="bg-BG"/>
        </w:rPr>
      </w:pPr>
      <w:bookmarkStart w:id="0" w:name="_Toc453805191"/>
      <w:r w:rsidRPr="006400D5">
        <w:rPr>
          <w:b/>
          <w:bCs/>
          <w:lang w:eastAsia="bg-BG"/>
        </w:rPr>
        <w:t xml:space="preserve">ОБРАЗЕЦ № </w:t>
      </w:r>
      <w:bookmarkEnd w:id="0"/>
      <w:r>
        <w:rPr>
          <w:b/>
          <w:bCs/>
          <w:lang w:eastAsia="bg-BG"/>
        </w:rPr>
        <w:t>1</w:t>
      </w:r>
    </w:p>
    <w:p w:rsidR="00A453C9" w:rsidRPr="006400D5" w:rsidRDefault="00A453C9" w:rsidP="006400D5">
      <w:pPr>
        <w:pBdr>
          <w:top w:val="single" w:sz="4" w:space="1" w:color="auto"/>
          <w:bottom w:val="single" w:sz="4" w:space="0" w:color="auto"/>
        </w:pBdr>
        <w:shd w:val="clear" w:color="auto" w:fill="FFC000"/>
        <w:suppressAutoHyphens w:val="0"/>
        <w:spacing w:before="120" w:after="120" w:line="240" w:lineRule="atLeast"/>
        <w:jc w:val="center"/>
        <w:outlineLvl w:val="2"/>
        <w:rPr>
          <w:b/>
          <w:bCs/>
          <w:lang w:eastAsia="bg-BG"/>
        </w:rPr>
      </w:pPr>
      <w:bookmarkStart w:id="1" w:name="_Toc453805192"/>
      <w:r w:rsidRPr="006400D5">
        <w:rPr>
          <w:b/>
          <w:bCs/>
          <w:lang w:eastAsia="bg-BG"/>
        </w:rPr>
        <w:t>“</w:t>
      </w:r>
      <w:r>
        <w:rPr>
          <w:b/>
          <w:bCs/>
          <w:lang w:eastAsia="bg-BG"/>
        </w:rPr>
        <w:t>Заявление за участие</w:t>
      </w:r>
      <w:r w:rsidRPr="006400D5">
        <w:rPr>
          <w:b/>
          <w:bCs/>
          <w:lang w:eastAsia="bg-BG"/>
        </w:rPr>
        <w:t>”</w:t>
      </w:r>
      <w:bookmarkEnd w:id="1"/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lang w:eastAsia="bg-BG"/>
        </w:rPr>
      </w:pPr>
      <w:r w:rsidRPr="006400D5">
        <w:rPr>
          <w:b/>
          <w:bCs/>
          <w:lang w:eastAsia="bg-BG"/>
        </w:rPr>
        <w:t>ДО</w:t>
      </w: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iCs/>
          <w:lang w:eastAsia="bg-BG"/>
        </w:rPr>
      </w:pPr>
      <w:r>
        <w:rPr>
          <w:b/>
          <w:bCs/>
          <w:lang w:eastAsia="bg-BG"/>
        </w:rPr>
        <w:t>Инж. Сунай Хасан</w:t>
      </w: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iCs/>
          <w:lang w:eastAsia="bg-BG"/>
        </w:rPr>
      </w:pPr>
      <w:r w:rsidRPr="006400D5">
        <w:rPr>
          <w:b/>
          <w:bCs/>
          <w:lang w:eastAsia="bg-BG"/>
        </w:rPr>
        <w:t>К</w:t>
      </w:r>
      <w:r>
        <w:rPr>
          <w:b/>
          <w:bCs/>
          <w:lang w:eastAsia="bg-BG"/>
        </w:rPr>
        <w:t>мет</w:t>
      </w:r>
      <w:r w:rsidRPr="006400D5">
        <w:rPr>
          <w:b/>
          <w:bCs/>
          <w:iCs/>
          <w:lang w:eastAsia="bg-BG"/>
        </w:rPr>
        <w:t xml:space="preserve"> на </w:t>
      </w:r>
      <w:r w:rsidRPr="006400D5">
        <w:rPr>
          <w:b/>
          <w:bCs/>
          <w:lang w:eastAsia="bg-BG"/>
        </w:rPr>
        <w:t xml:space="preserve">Община </w:t>
      </w:r>
      <w:r>
        <w:rPr>
          <w:b/>
          <w:bCs/>
          <w:lang w:eastAsia="bg-BG"/>
        </w:rPr>
        <w:t>Момчилград</w:t>
      </w:r>
    </w:p>
    <w:p w:rsidR="00A453C9" w:rsidRDefault="00A453C9" w:rsidP="006400D5">
      <w:pPr>
        <w:tabs>
          <w:tab w:val="left" w:pos="709"/>
        </w:tabs>
        <w:suppressAutoHyphens w:val="0"/>
        <w:spacing w:before="120" w:after="120" w:line="240" w:lineRule="atLeast"/>
        <w:jc w:val="both"/>
        <w:rPr>
          <w:lang w:eastAsia="pl-PL"/>
        </w:rPr>
      </w:pPr>
    </w:p>
    <w:p w:rsidR="00A453C9" w:rsidRPr="006400D5" w:rsidRDefault="00A453C9" w:rsidP="006400D5">
      <w:pPr>
        <w:tabs>
          <w:tab w:val="left" w:pos="709"/>
        </w:tabs>
        <w:suppressAutoHyphens w:val="0"/>
        <w:spacing w:before="120" w:after="120" w:line="240" w:lineRule="atLeast"/>
        <w:jc w:val="both"/>
        <w:rPr>
          <w:lang w:eastAsia="pl-PL"/>
        </w:rPr>
      </w:pPr>
      <w:r w:rsidRPr="006400D5">
        <w:rPr>
          <w:lang w:eastAsia="pl-PL"/>
        </w:rPr>
        <w:t>[</w:t>
      </w:r>
      <w:r w:rsidRPr="006400D5">
        <w:rPr>
          <w:i/>
          <w:iCs/>
          <w:lang w:eastAsia="pl-PL"/>
        </w:rPr>
        <w:t>Наименование на участника</w:t>
      </w:r>
      <w:r w:rsidRPr="006400D5">
        <w:rPr>
          <w:lang w:eastAsia="pl-PL"/>
        </w:rPr>
        <w:t>]</w:t>
      </w:r>
      <w:r w:rsidRPr="006400D5">
        <w:rPr>
          <w:b/>
          <w:bCs/>
          <w:lang w:eastAsia="pl-PL"/>
        </w:rPr>
        <w:t xml:space="preserve">, </w:t>
      </w:r>
      <w:r w:rsidRPr="006400D5">
        <w:rPr>
          <w:lang w:eastAsia="pl-PL"/>
        </w:rPr>
        <w:t>регистрирано [</w:t>
      </w:r>
      <w:r w:rsidRPr="006400D5">
        <w:rPr>
          <w:i/>
          <w:iCs/>
          <w:lang w:eastAsia="pl-PL"/>
        </w:rPr>
        <w:t>Данни за регистрацията на участника</w:t>
      </w:r>
      <w:r w:rsidRPr="006400D5">
        <w:rPr>
          <w:lang w:eastAsia="pl-PL"/>
        </w:rPr>
        <w:t>] представлявано от [</w:t>
      </w:r>
      <w:r w:rsidRPr="006400D5">
        <w:rPr>
          <w:i/>
          <w:iCs/>
          <w:lang w:eastAsia="pl-PL"/>
        </w:rPr>
        <w:t>трите имена</w:t>
      </w:r>
      <w:r w:rsidRPr="006400D5">
        <w:rPr>
          <w:lang w:eastAsia="pl-PL"/>
        </w:rPr>
        <w:t>] в качеството на [</w:t>
      </w:r>
      <w:r w:rsidRPr="006400D5">
        <w:rPr>
          <w:i/>
          <w:iCs/>
          <w:lang w:eastAsia="pl-PL"/>
        </w:rPr>
        <w:t>длъжност или друго качество</w:t>
      </w:r>
      <w:r w:rsidRPr="006400D5">
        <w:rPr>
          <w:lang w:eastAsia="pl-PL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 банкови сметки: […]</w:t>
      </w: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lang w:eastAsia="bg-BG"/>
        </w:rPr>
      </w:pPr>
    </w:p>
    <w:p w:rsidR="00A453C9" w:rsidRPr="006400D5" w:rsidRDefault="00A453C9" w:rsidP="006400D5">
      <w:pPr>
        <w:suppressAutoHyphens w:val="0"/>
        <w:spacing w:before="120" w:after="120" w:line="240" w:lineRule="atLeast"/>
        <w:jc w:val="center"/>
        <w:rPr>
          <w:b/>
          <w:bCs/>
          <w:lang w:eastAsia="bg-BG"/>
        </w:rPr>
      </w:pPr>
      <w:r>
        <w:rPr>
          <w:b/>
          <w:bCs/>
          <w:lang w:eastAsia="bg-BG"/>
        </w:rPr>
        <w:t>ЗАЯВЛЕНИЕ ЗА УЧАСТИЕ</w:t>
      </w:r>
      <w:r w:rsidRPr="006400D5">
        <w:rPr>
          <w:b/>
          <w:bCs/>
          <w:vertAlign w:val="superscript"/>
          <w:lang w:eastAsia="bg-BG"/>
        </w:rPr>
        <w:footnoteReference w:id="1"/>
      </w:r>
    </w:p>
    <w:p w:rsidR="00A453C9" w:rsidRPr="006400D5" w:rsidRDefault="00A453C9" w:rsidP="006400D5">
      <w:pPr>
        <w:suppressAutoHyphens w:val="0"/>
        <w:jc w:val="center"/>
        <w:rPr>
          <w:b/>
          <w:lang w:eastAsia="bg-BG"/>
        </w:rPr>
      </w:pPr>
      <w:r w:rsidRPr="006400D5">
        <w:rPr>
          <w:lang w:eastAsia="bg-BG"/>
        </w:rPr>
        <w:t xml:space="preserve">за изпълнение на обществена поръчка с предмет: </w:t>
      </w:r>
      <w:r w:rsidRPr="006400D5">
        <w:rPr>
          <w:b/>
          <w:lang w:eastAsia="bg-BG"/>
        </w:rPr>
        <w:t>„Брегоукрепване на централно градско дере гр. Момчилград – Етап първи”.</w:t>
      </w:r>
    </w:p>
    <w:p w:rsidR="00A453C9" w:rsidRPr="006400D5" w:rsidRDefault="00A453C9" w:rsidP="006400D5">
      <w:pPr>
        <w:tabs>
          <w:tab w:val="left" w:pos="1080"/>
        </w:tabs>
        <w:suppressAutoHyphens w:val="0"/>
        <w:spacing w:before="120" w:after="120" w:line="240" w:lineRule="atLeast"/>
        <w:jc w:val="both"/>
        <w:rPr>
          <w:b/>
          <w:bCs/>
          <w:lang w:eastAsia="bg-BG"/>
        </w:rPr>
      </w:pPr>
    </w:p>
    <w:p w:rsidR="00A453C9" w:rsidRPr="006400D5" w:rsidRDefault="00A453C9" w:rsidP="006400D5">
      <w:pPr>
        <w:numPr>
          <w:ilvl w:val="0"/>
          <w:numId w:val="3"/>
        </w:numPr>
        <w:tabs>
          <w:tab w:val="left" w:pos="1080"/>
        </w:tabs>
        <w:suppressAutoHyphens w:val="0"/>
        <w:spacing w:before="120" w:after="120" w:line="240" w:lineRule="atLeast"/>
        <w:jc w:val="both"/>
        <w:rPr>
          <w:b/>
          <w:bCs/>
          <w:lang w:eastAsia="bg-BG"/>
        </w:rPr>
      </w:pPr>
      <w:r w:rsidRPr="006400D5">
        <w:rPr>
          <w:lang w:eastAsia="bg-BG"/>
        </w:rPr>
        <w:t>С настоящото представям нашата оферта за участие в обявената от Вас процедура за възлагане на горепосочената обществена поръчка.</w:t>
      </w:r>
      <w:r w:rsidRPr="006400D5">
        <w:rPr>
          <w:i/>
          <w:iCs/>
          <w:lang w:eastAsia="bg-BG"/>
        </w:rPr>
        <w:t>.</w:t>
      </w:r>
    </w:p>
    <w:p w:rsidR="00A453C9" w:rsidRPr="006400D5" w:rsidRDefault="00A453C9" w:rsidP="006400D5">
      <w:pPr>
        <w:numPr>
          <w:ilvl w:val="0"/>
          <w:numId w:val="3"/>
        </w:num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Декларирам, че съм получил документацията за участие и съм запознат с указанията и условията за участие в обявената от Вас обществена поръчка и изискванията на ЗОП и ППЗОП. Съгласен съм с поставените от Вас условия в документацията за възлагане на настоящата обществена поръчка и ги приемам без възражения, като съм ги взел предвид в изготвената оферта от нас.</w:t>
      </w:r>
    </w:p>
    <w:p w:rsidR="00A453C9" w:rsidRPr="006400D5" w:rsidRDefault="00A453C9" w:rsidP="006400D5">
      <w:pPr>
        <w:numPr>
          <w:ilvl w:val="0"/>
          <w:numId w:val="3"/>
        </w:num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Запознат съм с проекта на договора за възлагане на обществената поръчка и неговите приложения, както и с техническите спецификации и указанията и всички тях декларирам с настоящото писмо, че ги приемам без възражения и ако бъда определен за изпълнител, ще сключа договор в законно установения срок.</w:t>
      </w:r>
    </w:p>
    <w:p w:rsidR="00A453C9" w:rsidRPr="006400D5" w:rsidRDefault="00A453C9" w:rsidP="006400D5">
      <w:pPr>
        <w:numPr>
          <w:ilvl w:val="0"/>
          <w:numId w:val="3"/>
        </w:num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 xml:space="preserve">Съгласен съм да се придържам към това предложение за срок от </w:t>
      </w:r>
      <w:r>
        <w:rPr>
          <w:b/>
          <w:lang w:eastAsia="bg-BG"/>
        </w:rPr>
        <w:t>3</w:t>
      </w:r>
      <w:r w:rsidRPr="006400D5">
        <w:rPr>
          <w:b/>
          <w:lang w:eastAsia="bg-BG"/>
        </w:rPr>
        <w:t xml:space="preserve">0 календарни дни </w:t>
      </w:r>
      <w:r w:rsidRPr="006400D5">
        <w:rPr>
          <w:lang w:eastAsia="bg-BG"/>
        </w:rPr>
        <w:t>считано</w:t>
      </w:r>
      <w:r>
        <w:rPr>
          <w:lang w:eastAsia="bg-BG"/>
        </w:rPr>
        <w:t xml:space="preserve"> от датата, която е посочена в поканата</w:t>
      </w:r>
      <w:r w:rsidRPr="006400D5">
        <w:rPr>
          <w:lang w:eastAsia="bg-BG"/>
        </w:rPr>
        <w:t xml:space="preserve"> за краен срок за получаване на офертата .</w:t>
      </w:r>
    </w:p>
    <w:p w:rsidR="00A453C9" w:rsidRPr="006400D5" w:rsidRDefault="00A453C9" w:rsidP="006400D5">
      <w:pPr>
        <w:numPr>
          <w:ilvl w:val="0"/>
          <w:numId w:val="3"/>
        </w:num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Ще изпълня поръчката в съответствие с представената от мен оферта и настоящата документация за възлагане на обществената поръчка.</w:t>
      </w:r>
    </w:p>
    <w:p w:rsidR="00A453C9" w:rsidRPr="006400D5" w:rsidRDefault="00A453C9" w:rsidP="006400D5">
      <w:pPr>
        <w:numPr>
          <w:ilvl w:val="0"/>
          <w:numId w:val="3"/>
        </w:num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Приемам, в случай че нашето предложение бъде прието и бъда определен за изпълнител, при сключването на договора, да представя гаранция за изпълнение в размер и форма съгласно условията, посочени в Документацията за участие, с която ще гарантирам предстоящото изпълнение на задълженията си, в съответствие с договорените условия.</w:t>
      </w:r>
    </w:p>
    <w:p w:rsidR="00A453C9" w:rsidRPr="006400D5" w:rsidRDefault="00A453C9" w:rsidP="006400D5">
      <w:pPr>
        <w:numPr>
          <w:ilvl w:val="0"/>
          <w:numId w:val="3"/>
        </w:num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 xml:space="preserve">Лицето, което има правомощие да подпише договора за възлагане на обществената поръчка е </w:t>
      </w:r>
      <w:r w:rsidRPr="006400D5">
        <w:rPr>
          <w:i/>
          <w:lang w:eastAsia="bg-BG"/>
        </w:rPr>
        <w:t>[имена и длъжност]</w:t>
      </w:r>
      <w:r w:rsidRPr="006400D5">
        <w:rPr>
          <w:lang w:eastAsia="bg-BG"/>
        </w:rPr>
        <w:t xml:space="preserve">, в качеството му на </w:t>
      </w:r>
      <w:r w:rsidRPr="006400D5">
        <w:rPr>
          <w:i/>
          <w:lang w:eastAsia="bg-BG"/>
        </w:rPr>
        <w:t>[управител, изпълнителен директор, пълномощник и т.н.]</w:t>
      </w:r>
      <w:r w:rsidRPr="006400D5">
        <w:rPr>
          <w:lang w:eastAsia="bg-BG"/>
        </w:rPr>
        <w:t xml:space="preserve">. Правомощието на лицето се удостоверява с </w:t>
      </w:r>
      <w:r w:rsidRPr="006400D5">
        <w:rPr>
          <w:i/>
          <w:lang w:eastAsia="bg-BG"/>
        </w:rPr>
        <w:t>[наименование на документа]</w:t>
      </w:r>
      <w:r w:rsidRPr="006400D5">
        <w:rPr>
          <w:lang w:eastAsia="bg-BG"/>
        </w:rPr>
        <w:t>, който е приложен към тази оферта.</w:t>
      </w: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Неразделна част от настоящата оферта са всички документи, описани в приложения списък (</w:t>
      </w:r>
      <w:r w:rsidRPr="006400D5">
        <w:rPr>
          <w:b/>
          <w:bCs/>
          <w:lang w:eastAsia="bg-BG"/>
        </w:rPr>
        <w:t>ПРИЛОЖЕНИЕ № 1</w:t>
      </w:r>
      <w:r w:rsidRPr="006400D5">
        <w:rPr>
          <w:lang w:eastAsia="bg-BG"/>
        </w:rPr>
        <w:t xml:space="preserve">, към настоящият </w:t>
      </w:r>
      <w:r w:rsidRPr="006400D5">
        <w:rPr>
          <w:b/>
          <w:bCs/>
          <w:lang w:eastAsia="bg-BG"/>
        </w:rPr>
        <w:t>ОБРАЗЕЦ № 1</w:t>
      </w:r>
      <w:r w:rsidRPr="006400D5">
        <w:rPr>
          <w:lang w:eastAsia="bg-BG"/>
        </w:rPr>
        <w:t>.</w:t>
      </w: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u w:val="single"/>
          <w:lang w:eastAsia="bg-BG"/>
        </w:rPr>
      </w:pP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u w:val="single"/>
          <w:lang w:eastAsia="bg-BG"/>
        </w:rPr>
      </w:pP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[</w:t>
      </w:r>
      <w:r w:rsidRPr="006400D5">
        <w:rPr>
          <w:i/>
          <w:iCs/>
          <w:lang w:eastAsia="bg-BG"/>
        </w:rPr>
        <w:t>Дата на подписване</w:t>
      </w:r>
      <w:r w:rsidRPr="006400D5">
        <w:rPr>
          <w:lang w:eastAsia="bg-BG"/>
        </w:rPr>
        <w:t>]</w:t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  <w:t>Декларатор: [</w:t>
      </w:r>
      <w:r w:rsidRPr="006400D5">
        <w:rPr>
          <w:i/>
          <w:iCs/>
          <w:lang w:eastAsia="bg-BG"/>
        </w:rPr>
        <w:t>подпис</w:t>
      </w:r>
      <w:r w:rsidRPr="006400D5">
        <w:rPr>
          <w:lang w:eastAsia="bg-BG"/>
        </w:rPr>
        <w:t xml:space="preserve">]:  </w:t>
      </w:r>
    </w:p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  <w:t>[</w:t>
      </w:r>
      <w:r w:rsidRPr="006400D5">
        <w:rPr>
          <w:i/>
          <w:iCs/>
          <w:lang w:eastAsia="bg-BG"/>
        </w:rPr>
        <w:t>Печат, когато е приложимо</w:t>
      </w:r>
      <w:r w:rsidRPr="006400D5">
        <w:rPr>
          <w:lang w:eastAsia="bg-BG"/>
        </w:rPr>
        <w:t>]</w:t>
      </w:r>
    </w:p>
    <w:p w:rsidR="00A453C9" w:rsidRPr="006400D5" w:rsidRDefault="00A453C9" w:rsidP="006400D5">
      <w:pPr>
        <w:pageBreakBefore/>
        <w:pBdr>
          <w:top w:val="single" w:sz="4" w:space="1" w:color="auto"/>
          <w:bottom w:val="single" w:sz="4" w:space="1" w:color="auto"/>
        </w:pBdr>
        <w:shd w:val="clear" w:color="auto" w:fill="C6D9F1"/>
        <w:suppressAutoHyphens w:val="0"/>
        <w:spacing w:before="120" w:after="120" w:line="240" w:lineRule="atLeast"/>
        <w:jc w:val="center"/>
        <w:outlineLvl w:val="3"/>
        <w:rPr>
          <w:b/>
          <w:bCs/>
          <w:lang w:eastAsia="bg-BG"/>
        </w:rPr>
      </w:pPr>
      <w:bookmarkStart w:id="2" w:name="_Toc453805193"/>
      <w:r w:rsidRPr="006400D5">
        <w:rPr>
          <w:b/>
          <w:bCs/>
          <w:lang w:eastAsia="bg-BG"/>
        </w:rPr>
        <w:t>ПРИЛОЖЕНИЕ № 1 КЪМ ОБРАЗЕЦ № 1</w:t>
      </w:r>
      <w:bookmarkEnd w:id="2"/>
    </w:p>
    <w:p w:rsidR="00A453C9" w:rsidRPr="006400D5" w:rsidRDefault="00A453C9" w:rsidP="006400D5">
      <w:pPr>
        <w:suppressAutoHyphens w:val="0"/>
        <w:spacing w:before="120" w:after="120" w:line="240" w:lineRule="atLeast"/>
        <w:jc w:val="center"/>
        <w:rPr>
          <w:b/>
          <w:bCs/>
          <w:lang w:eastAsia="bg-BG"/>
        </w:rPr>
      </w:pPr>
      <w:r w:rsidRPr="006400D5">
        <w:rPr>
          <w:b/>
          <w:bCs/>
          <w:lang w:eastAsia="bg-BG"/>
        </w:rPr>
        <w:t>СПИСЪК НА ДОКУМЕНТИТЕ, СЪДЪРЖАЩИ СЕ В ОФЕРТАТА И ПОСЛЕДОВАТЕЛНОСТ НА ПОДРЕДБАТА ИМ</w:t>
      </w:r>
      <w:r w:rsidRPr="006400D5">
        <w:rPr>
          <w:b/>
          <w:bCs/>
          <w:vertAlign w:val="superscript"/>
          <w:lang w:eastAsia="bg-BG"/>
        </w:rPr>
        <w:footnoteReference w:id="2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A453C9" w:rsidRPr="006400D5" w:rsidTr="00967D68">
        <w:trPr>
          <w:cantSplit/>
          <w:trHeight w:val="269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center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ВИД ПРОВЕРКА:</w:t>
            </w:r>
          </w:p>
        </w:tc>
        <w:tc>
          <w:tcPr>
            <w:tcW w:w="1669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center"/>
              <w:rPr>
                <w:bCs/>
                <w:lang w:eastAsia="bg-BG"/>
              </w:rPr>
            </w:pPr>
            <w:r w:rsidRPr="006400D5">
              <w:rPr>
                <w:bCs/>
                <w:lang w:eastAsia="bg-BG"/>
              </w:rPr>
              <w:t>Страници от офертата (от стр. … до стр. …)</w:t>
            </w: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</w:tcPr>
          <w:p w:rsidR="00A453C9" w:rsidRPr="006400D5" w:rsidRDefault="00A453C9" w:rsidP="006400D5">
            <w:pPr>
              <w:numPr>
                <w:ilvl w:val="0"/>
                <w:numId w:val="4"/>
              </w:num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  <w:shd w:val="clear" w:color="auto" w:fill="92D050"/>
            <w:vAlign w:val="center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“Документи за подбор”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</w:tcPr>
          <w:p w:rsidR="00A453C9" w:rsidRPr="006400D5" w:rsidRDefault="00A453C9" w:rsidP="006400D5">
            <w:pPr>
              <w:numPr>
                <w:ilvl w:val="1"/>
                <w:numId w:val="4"/>
              </w:numPr>
              <w:suppressAutoHyphens w:val="0"/>
              <w:spacing w:before="120" w:after="120" w:line="240" w:lineRule="atLeast"/>
              <w:ind w:left="460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  <w:vAlign w:val="center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numPr>
                <w:ilvl w:val="1"/>
                <w:numId w:val="4"/>
              </w:numPr>
              <w:suppressAutoHyphens w:val="0"/>
              <w:spacing w:before="120" w:after="120" w:line="240" w:lineRule="atLeast"/>
              <w:ind w:left="460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  <w:vAlign w:val="center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numPr>
                <w:ilvl w:val="1"/>
                <w:numId w:val="4"/>
              </w:numPr>
              <w:suppressAutoHyphens w:val="0"/>
              <w:spacing w:before="120" w:after="120" w:line="240" w:lineRule="atLeast"/>
              <w:ind w:left="460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  <w:vAlign w:val="center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</w:tbl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lang w:eastAsia="bg-BG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2.</w:t>
            </w:r>
          </w:p>
        </w:tc>
        <w:tc>
          <w:tcPr>
            <w:tcW w:w="7370" w:type="dxa"/>
            <w:shd w:val="clear" w:color="auto" w:fill="92D050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“Техническо предложение”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2.1.</w:t>
            </w:r>
          </w:p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360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2.2.</w:t>
            </w:r>
          </w:p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</w:p>
        </w:tc>
        <w:tc>
          <w:tcPr>
            <w:tcW w:w="7370" w:type="dxa"/>
            <w:vAlign w:val="center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</w:tbl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b/>
          <w:bCs/>
          <w:lang w:eastAsia="bg-BG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3.</w:t>
            </w:r>
          </w:p>
        </w:tc>
        <w:tc>
          <w:tcPr>
            <w:tcW w:w="7370" w:type="dxa"/>
            <w:shd w:val="clear" w:color="auto" w:fill="92D050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“Ценово предложение““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3.1.</w:t>
            </w:r>
          </w:p>
        </w:tc>
        <w:tc>
          <w:tcPr>
            <w:tcW w:w="7370" w:type="dxa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  <w:tr w:rsidR="00A453C9" w:rsidRPr="006400D5" w:rsidTr="00967D68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jc w:val="both"/>
              <w:rPr>
                <w:b/>
                <w:bCs/>
                <w:lang w:eastAsia="bg-BG"/>
              </w:rPr>
            </w:pPr>
            <w:r w:rsidRPr="006400D5">
              <w:rPr>
                <w:b/>
                <w:bCs/>
                <w:lang w:eastAsia="bg-BG"/>
              </w:rPr>
              <w:t>3.2.</w:t>
            </w:r>
          </w:p>
        </w:tc>
        <w:tc>
          <w:tcPr>
            <w:tcW w:w="7370" w:type="dxa"/>
            <w:vAlign w:val="center"/>
          </w:tcPr>
          <w:p w:rsidR="00A453C9" w:rsidRPr="006400D5" w:rsidRDefault="00A453C9" w:rsidP="006400D5">
            <w:pPr>
              <w:numPr>
                <w:ilvl w:val="2"/>
                <w:numId w:val="0"/>
              </w:numPr>
              <w:tabs>
                <w:tab w:val="num" w:pos="1980"/>
              </w:tabs>
              <w:suppressAutoHyphens w:val="0"/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  <w:tc>
          <w:tcPr>
            <w:tcW w:w="1669" w:type="dxa"/>
            <w:vAlign w:val="center"/>
          </w:tcPr>
          <w:p w:rsidR="00A453C9" w:rsidRPr="006400D5" w:rsidRDefault="00A453C9" w:rsidP="006400D5">
            <w:pPr>
              <w:suppressAutoHyphens w:val="0"/>
              <w:spacing w:before="120" w:after="120" w:line="240" w:lineRule="atLeast"/>
              <w:ind w:left="-57" w:right="-57"/>
              <w:jc w:val="both"/>
              <w:rPr>
                <w:lang w:eastAsia="bg-BG"/>
              </w:rPr>
            </w:pPr>
          </w:p>
        </w:tc>
      </w:tr>
    </w:tbl>
    <w:p w:rsidR="00A453C9" w:rsidRPr="006400D5" w:rsidRDefault="00A453C9" w:rsidP="006400D5">
      <w:pPr>
        <w:suppressAutoHyphens w:val="0"/>
        <w:spacing w:before="120" w:after="120" w:line="240" w:lineRule="atLeast"/>
        <w:jc w:val="both"/>
        <w:rPr>
          <w:lang w:eastAsia="bg-BG"/>
        </w:rPr>
      </w:pPr>
      <w:r w:rsidRPr="006400D5">
        <w:rPr>
          <w:lang w:eastAsia="bg-BG"/>
        </w:rPr>
        <w:t>[</w:t>
      </w:r>
      <w:r w:rsidRPr="006400D5">
        <w:rPr>
          <w:i/>
          <w:iCs/>
          <w:lang w:eastAsia="bg-BG"/>
        </w:rPr>
        <w:t>Дата на подписване</w:t>
      </w:r>
      <w:r w:rsidRPr="006400D5">
        <w:rPr>
          <w:lang w:eastAsia="bg-BG"/>
        </w:rPr>
        <w:t>]</w:t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  <w:t>Декларатор: [</w:t>
      </w:r>
      <w:r w:rsidRPr="006400D5">
        <w:rPr>
          <w:i/>
          <w:iCs/>
          <w:lang w:eastAsia="bg-BG"/>
        </w:rPr>
        <w:t>подпис</w:t>
      </w:r>
      <w:r w:rsidRPr="006400D5">
        <w:rPr>
          <w:lang w:eastAsia="bg-BG"/>
        </w:rPr>
        <w:t>]:</w:t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</w:r>
      <w:r w:rsidRPr="006400D5">
        <w:rPr>
          <w:lang w:eastAsia="bg-BG"/>
        </w:rPr>
        <w:tab/>
        <w:t>[</w:t>
      </w:r>
      <w:r w:rsidRPr="006400D5">
        <w:rPr>
          <w:i/>
          <w:iCs/>
          <w:lang w:eastAsia="bg-BG"/>
        </w:rPr>
        <w:t>Печат, когато е приложимо</w:t>
      </w:r>
      <w:r w:rsidRPr="006400D5">
        <w:rPr>
          <w:lang w:eastAsia="bg-BG"/>
        </w:rPr>
        <w:t>]</w:t>
      </w: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981CE0">
      <w:pPr>
        <w:autoSpaceDE w:val="0"/>
        <w:ind w:left="708"/>
        <w:rPr>
          <w:b/>
          <w:i/>
          <w:iCs/>
          <w:szCs w:val="28"/>
        </w:rPr>
      </w:pPr>
    </w:p>
    <w:p w:rsidR="00A453C9" w:rsidRDefault="00A453C9" w:rsidP="00981CE0">
      <w:pPr>
        <w:autoSpaceDE w:val="0"/>
        <w:ind w:left="708"/>
        <w:rPr>
          <w:b/>
          <w:i/>
          <w:iCs/>
          <w:szCs w:val="28"/>
        </w:rPr>
      </w:pPr>
    </w:p>
    <w:p w:rsidR="00A453C9" w:rsidRDefault="00A453C9" w:rsidP="00981CE0">
      <w:pPr>
        <w:autoSpaceDE w:val="0"/>
        <w:ind w:left="708"/>
        <w:rPr>
          <w:b/>
          <w:i/>
          <w:iCs/>
          <w:szCs w:val="28"/>
        </w:rPr>
      </w:pPr>
    </w:p>
    <w:p w:rsidR="00A453C9" w:rsidRPr="00B16928" w:rsidRDefault="00A453C9" w:rsidP="00981CE0">
      <w:pPr>
        <w:autoSpaceDE w:val="0"/>
        <w:ind w:left="708"/>
      </w:pPr>
      <w:r w:rsidRPr="0006564B">
        <w:rPr>
          <w:b/>
          <w:i/>
        </w:rPr>
        <w:t>ОБРАЗЕЦ №</w:t>
      </w:r>
      <w:r>
        <w:rPr>
          <w:b/>
          <w:i/>
        </w:rPr>
        <w:t xml:space="preserve"> 2</w:t>
      </w:r>
      <w:r w:rsidRPr="0006564B">
        <w:rPr>
          <w:b/>
        </w:rPr>
        <w:t xml:space="preserve"> </w:t>
      </w:r>
      <w:r w:rsidRPr="0006564B">
        <w:t xml:space="preserve">– </w:t>
      </w:r>
      <w:r>
        <w:t xml:space="preserve">еЕЕДОП - </w:t>
      </w:r>
      <w:r w:rsidRPr="004633EF">
        <w:t>espd-request</w:t>
      </w:r>
      <w:r>
        <w:t xml:space="preserve"> е  предоставен на отделен файл  и се изтегля от </w:t>
      </w:r>
      <w:r w:rsidRPr="000271E2">
        <w:t>профила на купувача на Възложителя</w:t>
      </w:r>
      <w:r>
        <w:t xml:space="preserve"> на адрес: </w:t>
      </w:r>
      <w:hyperlink r:id="rId7" w:history="1">
        <w:r w:rsidRPr="00A513A2">
          <w:rPr>
            <w:rStyle w:val="Hyperlink"/>
          </w:rPr>
          <w:t>http://www.momchilgrad.bg/bg/otkriti-protzeduri.html</w:t>
        </w:r>
      </w:hyperlink>
      <w:r>
        <w:t xml:space="preserve"> </w:t>
      </w: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</w:p>
    <w:p w:rsidR="00A453C9" w:rsidRPr="00266515" w:rsidRDefault="00A453C9" w:rsidP="00B956CF">
      <w:pPr>
        <w:autoSpaceDE w:val="0"/>
        <w:ind w:left="5812"/>
        <w:jc w:val="right"/>
        <w:rPr>
          <w:b/>
          <w:i/>
          <w:iCs/>
          <w:szCs w:val="28"/>
        </w:rPr>
      </w:pPr>
      <w:r>
        <w:rPr>
          <w:b/>
          <w:i/>
          <w:iCs/>
          <w:szCs w:val="28"/>
        </w:rPr>
        <w:t>Образец № 3</w:t>
      </w:r>
    </w:p>
    <w:p w:rsidR="00A453C9" w:rsidRPr="00266515" w:rsidRDefault="00A453C9" w:rsidP="00B917B6">
      <w:pPr>
        <w:autoSpaceDE w:val="0"/>
        <w:ind w:left="5812"/>
        <w:rPr>
          <w:iCs/>
          <w:sz w:val="28"/>
          <w:szCs w:val="28"/>
        </w:rPr>
      </w:pPr>
    </w:p>
    <w:p w:rsidR="00A453C9" w:rsidRPr="00266515" w:rsidRDefault="00A453C9" w:rsidP="00D2673A">
      <w:pPr>
        <w:autoSpaceDE w:val="0"/>
        <w:ind w:left="5812" w:hanging="850"/>
        <w:rPr>
          <w:iCs/>
          <w:caps/>
          <w:sz w:val="28"/>
          <w:szCs w:val="28"/>
        </w:rPr>
      </w:pPr>
      <w:r w:rsidRPr="00266515">
        <w:rPr>
          <w:iCs/>
          <w:caps/>
          <w:sz w:val="28"/>
          <w:szCs w:val="28"/>
        </w:rPr>
        <w:t xml:space="preserve">ДО  </w:t>
      </w:r>
    </w:p>
    <w:p w:rsidR="00A453C9" w:rsidRPr="00266515" w:rsidRDefault="00A453C9" w:rsidP="00D2673A">
      <w:pPr>
        <w:autoSpaceDE w:val="0"/>
        <w:ind w:left="5812" w:hanging="850"/>
        <w:rPr>
          <w:iCs/>
          <w:caps/>
          <w:sz w:val="28"/>
          <w:szCs w:val="28"/>
        </w:rPr>
      </w:pPr>
      <w:r w:rsidRPr="00266515">
        <w:rPr>
          <w:iCs/>
          <w:caps/>
          <w:sz w:val="28"/>
          <w:szCs w:val="28"/>
        </w:rPr>
        <w:t xml:space="preserve">ОБЩИНА </w:t>
      </w:r>
      <w:r>
        <w:rPr>
          <w:iCs/>
          <w:caps/>
          <w:sz w:val="28"/>
          <w:szCs w:val="28"/>
        </w:rPr>
        <w:t>МОМЧИЛГРАД</w:t>
      </w:r>
    </w:p>
    <w:p w:rsidR="00A453C9" w:rsidRPr="00266515" w:rsidRDefault="00A453C9" w:rsidP="00D2673A">
      <w:pPr>
        <w:autoSpaceDE w:val="0"/>
        <w:ind w:left="5812" w:hanging="850"/>
        <w:rPr>
          <w:iCs/>
        </w:rPr>
      </w:pPr>
      <w:r w:rsidRPr="00266515">
        <w:rPr>
          <w:iCs/>
          <w:caps/>
          <w:sz w:val="28"/>
          <w:szCs w:val="28"/>
        </w:rPr>
        <w:t>ОБЛАСТ</w:t>
      </w:r>
      <w:r w:rsidRPr="0026651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КЪРДЖАЛИ</w:t>
      </w:r>
    </w:p>
    <w:p w:rsidR="00A453C9" w:rsidRPr="00266515" w:rsidRDefault="00A453C9" w:rsidP="00B917B6"/>
    <w:p w:rsidR="00A453C9" w:rsidRPr="00266515" w:rsidRDefault="00A453C9" w:rsidP="00B917B6"/>
    <w:p w:rsidR="00A453C9" w:rsidRPr="00266515" w:rsidRDefault="00A453C9" w:rsidP="00B917B6">
      <w:pPr>
        <w:autoSpaceDE w:val="0"/>
        <w:jc w:val="center"/>
        <w:rPr>
          <w:b/>
          <w:bCs/>
          <w:sz w:val="36"/>
          <w:szCs w:val="36"/>
        </w:rPr>
      </w:pPr>
      <w:r w:rsidRPr="00266515">
        <w:rPr>
          <w:b/>
          <w:bCs/>
          <w:sz w:val="36"/>
          <w:szCs w:val="36"/>
        </w:rPr>
        <w:t>ТЕХНИЧЕСКО ПРЕДЛОЖЕНИЕ</w:t>
      </w:r>
    </w:p>
    <w:p w:rsidR="00A453C9" w:rsidRPr="00266515" w:rsidRDefault="00A453C9" w:rsidP="00B917B6"/>
    <w:p w:rsidR="00A453C9" w:rsidRPr="00266515" w:rsidRDefault="00A453C9" w:rsidP="00B917B6">
      <w:pPr>
        <w:ind w:left="-142"/>
        <w:jc w:val="both"/>
      </w:pPr>
      <w:r w:rsidRPr="00266515">
        <w:t xml:space="preserve">за изпълнение на обществена поръчка с предмет: </w:t>
      </w:r>
      <w:r w:rsidRPr="000307EE">
        <w:rPr>
          <w:b/>
        </w:rPr>
        <w:t>„Брегоукрепване на централно градско дере гр. Момчилград”</w:t>
      </w:r>
    </w:p>
    <w:p w:rsidR="00A453C9" w:rsidRPr="00266515" w:rsidRDefault="00A453C9" w:rsidP="00B917B6">
      <w:pPr>
        <w:jc w:val="center"/>
        <w:rPr>
          <w:b/>
        </w:rPr>
      </w:pPr>
      <w:r w:rsidRPr="00266515">
        <w:rPr>
          <w:b/>
        </w:rPr>
        <w:t>ОТ</w:t>
      </w:r>
    </w:p>
    <w:p w:rsidR="00A453C9" w:rsidRPr="00266515" w:rsidRDefault="00A453C9" w:rsidP="00B917B6">
      <w:pPr>
        <w:jc w:val="right"/>
        <w:rPr>
          <w:b/>
        </w:rPr>
      </w:pPr>
    </w:p>
    <w:p w:rsidR="00A453C9" w:rsidRPr="00266515" w:rsidRDefault="00A453C9" w:rsidP="00B917B6">
      <w:pPr>
        <w:ind w:left="5103" w:hanging="5103"/>
        <w:jc w:val="right"/>
      </w:pPr>
      <w:r w:rsidRPr="00266515">
        <w:t>Наименование на участника ………………………</w:t>
      </w:r>
    </w:p>
    <w:p w:rsidR="00A453C9" w:rsidRPr="00266515" w:rsidRDefault="00A453C9" w:rsidP="00B917B6">
      <w:pPr>
        <w:ind w:left="5103" w:hanging="5103"/>
        <w:jc w:val="right"/>
      </w:pPr>
      <w:r w:rsidRPr="00266515">
        <w:t>ЕИК …………………………………………………</w:t>
      </w:r>
    </w:p>
    <w:p w:rsidR="00A453C9" w:rsidRPr="00266515" w:rsidRDefault="00A453C9" w:rsidP="00B917B6">
      <w:pPr>
        <w:ind w:left="5103" w:hanging="1563"/>
        <w:jc w:val="center"/>
      </w:pPr>
      <w:r w:rsidRPr="00266515">
        <w:t xml:space="preserve">      Представлявано от …………………………………</w:t>
      </w:r>
    </w:p>
    <w:p w:rsidR="00A453C9" w:rsidRPr="00266515" w:rsidRDefault="00A453C9" w:rsidP="00B917B6">
      <w:pPr>
        <w:ind w:left="5103" w:hanging="5103"/>
        <w:jc w:val="right"/>
      </w:pPr>
      <w:r w:rsidRPr="00266515">
        <w:t xml:space="preserve">        Седалище и адрес на управление: …………………</w:t>
      </w:r>
    </w:p>
    <w:p w:rsidR="00A453C9" w:rsidRPr="00266515" w:rsidRDefault="00A453C9" w:rsidP="00B917B6">
      <w:pPr>
        <w:ind w:left="5103" w:hanging="5103"/>
        <w:jc w:val="center"/>
      </w:pPr>
      <w:r w:rsidRPr="00266515">
        <w:t xml:space="preserve">                                                      Телефон: …………………………………….</w:t>
      </w:r>
    </w:p>
    <w:p w:rsidR="00A453C9" w:rsidRPr="00266515" w:rsidRDefault="00A453C9" w:rsidP="00B917B6">
      <w:pPr>
        <w:ind w:left="5103" w:hanging="5103"/>
        <w:jc w:val="right"/>
      </w:pPr>
      <w:r w:rsidRPr="00266515">
        <w:t>Факс: …………………………………………………</w:t>
      </w:r>
    </w:p>
    <w:p w:rsidR="00A453C9" w:rsidRPr="00266515" w:rsidRDefault="00A453C9" w:rsidP="00B917B6">
      <w:pPr>
        <w:ind w:left="5103" w:hanging="5103"/>
        <w:jc w:val="right"/>
      </w:pPr>
      <w:r w:rsidRPr="00266515">
        <w:t>E-mail: ……………………………………………….</w:t>
      </w:r>
    </w:p>
    <w:p w:rsidR="00A453C9" w:rsidRPr="00266515" w:rsidRDefault="00A453C9" w:rsidP="00B917B6">
      <w:pPr>
        <w:ind w:left="5103" w:hanging="5103"/>
      </w:pPr>
    </w:p>
    <w:p w:rsidR="00A453C9" w:rsidRPr="00266515" w:rsidRDefault="00A453C9" w:rsidP="00B917B6">
      <w:pPr>
        <w:jc w:val="center"/>
        <w:rPr>
          <w:bCs/>
          <w:sz w:val="28"/>
          <w:szCs w:val="28"/>
        </w:rPr>
      </w:pPr>
    </w:p>
    <w:p w:rsidR="00A453C9" w:rsidRPr="00266515" w:rsidRDefault="00A453C9" w:rsidP="00B917B6">
      <w:pPr>
        <w:autoSpaceDE w:val="0"/>
        <w:rPr>
          <w:b/>
          <w:bCs/>
        </w:rPr>
      </w:pPr>
      <w:r w:rsidRPr="00266515">
        <w:rPr>
          <w:b/>
          <w:bCs/>
        </w:rPr>
        <w:t xml:space="preserve">           УВАЖАЕМИ ДАМИ И ГОСПОДА,</w:t>
      </w:r>
    </w:p>
    <w:p w:rsidR="00A453C9" w:rsidRPr="00266515" w:rsidRDefault="00A453C9" w:rsidP="00B917B6"/>
    <w:p w:rsidR="00A453C9" w:rsidRDefault="00A453C9" w:rsidP="00B917B6">
      <w:pPr>
        <w:ind w:firstLine="288"/>
        <w:jc w:val="both"/>
      </w:pPr>
      <w:r w:rsidRPr="00266515">
        <w:t xml:space="preserve">         С настоящото Ви представяме нашето техническо предложение за изпълнение на  обществена поръчка с предмет</w:t>
      </w:r>
      <w:r w:rsidRPr="003C6BBE">
        <w:rPr>
          <w:b/>
          <w:bCs/>
          <w:i/>
          <w:iCs/>
        </w:rPr>
        <w:t xml:space="preserve">: </w:t>
      </w:r>
      <w:r w:rsidRPr="000307EE">
        <w:rPr>
          <w:b/>
        </w:rPr>
        <w:t>„Брегоукрепване на централно градско дере гр. Момчилград</w:t>
      </w:r>
      <w:r>
        <w:rPr>
          <w:b/>
        </w:rPr>
        <w:t xml:space="preserve"> – Етап първи</w:t>
      </w:r>
      <w:r w:rsidRPr="000307EE">
        <w:rPr>
          <w:b/>
        </w:rPr>
        <w:t>”</w:t>
      </w:r>
      <w:r>
        <w:rPr>
          <w:b/>
        </w:rPr>
        <w:t>.</w:t>
      </w:r>
    </w:p>
    <w:p w:rsidR="00A453C9" w:rsidRPr="00266515" w:rsidRDefault="00A453C9" w:rsidP="00B917B6">
      <w:pPr>
        <w:ind w:firstLine="288"/>
        <w:jc w:val="both"/>
        <w:rPr>
          <w:b/>
        </w:rPr>
      </w:pPr>
      <w:r w:rsidRPr="00266515">
        <w:t>Запознахме се с техническия инвестиционен проект, с изискванията към участниците и към изпълнението на обществената поръчка, заявяваме че сме съгласни с поставените от вас условия и ги приемаме без възражения. Гарантираме, че сме в състояние да изпълним качествено обекта на поръчката при спазване условията на възложителя.</w:t>
      </w:r>
      <w:r w:rsidRPr="00266515">
        <w:rPr>
          <w:b/>
        </w:rPr>
        <w:t xml:space="preserve"> </w:t>
      </w:r>
      <w:r w:rsidRPr="00266515">
        <w:t>Декларираме, че ще изпълним поръчката добросъвестно, професионално, качествено и в срок и в съответствие с действащите нормативни актове.</w:t>
      </w:r>
    </w:p>
    <w:p w:rsidR="00A453C9" w:rsidRPr="00266515" w:rsidRDefault="00A453C9" w:rsidP="00B917B6">
      <w:pPr>
        <w:jc w:val="both"/>
      </w:pPr>
      <w:r w:rsidRPr="00266515">
        <w:t xml:space="preserve">          С настоящото представяме нашето конкретно предложение за изпълнение на обществената поръчка, както следва:</w:t>
      </w:r>
    </w:p>
    <w:p w:rsidR="00A453C9" w:rsidRPr="00266515" w:rsidRDefault="00A453C9" w:rsidP="00EC4AD6">
      <w:pPr>
        <w:ind w:right="-82"/>
        <w:jc w:val="both"/>
      </w:pPr>
      <w:r>
        <w:t xml:space="preserve">          1. </w:t>
      </w:r>
      <w:r w:rsidRPr="00266515">
        <w:t xml:space="preserve"> Предлагаме срок за изпълнение на поръчката:  …………………… календарни дни считано от датата на откриване на строителна площадка.</w:t>
      </w:r>
    </w:p>
    <w:p w:rsidR="00A453C9" w:rsidRPr="00266515" w:rsidRDefault="00A453C9" w:rsidP="00B917B6">
      <w:pPr>
        <w:spacing w:line="276" w:lineRule="auto"/>
        <w:ind w:firstLine="357"/>
        <w:jc w:val="both"/>
      </w:pPr>
      <w:r w:rsidRPr="00266515">
        <w:t xml:space="preserve">    2. Предлагаме следните гаранционни срокове за изпълнените строителни и монтажни работи на обекта:………………години (словом…………………..).</w:t>
      </w:r>
    </w:p>
    <w:p w:rsidR="00A453C9" w:rsidRDefault="00A453C9" w:rsidP="00B917B6">
      <w:pPr>
        <w:widowControl w:val="0"/>
        <w:tabs>
          <w:tab w:val="left" w:pos="1080"/>
        </w:tabs>
        <w:ind w:firstLine="720"/>
        <w:jc w:val="both"/>
      </w:pPr>
      <w:r w:rsidRPr="00266515">
        <w:rPr>
          <w:b/>
          <w:i/>
          <w:u w:val="single"/>
        </w:rPr>
        <w:t>Указание:</w:t>
      </w:r>
      <w:r w:rsidRPr="00266515">
        <w:t xml:space="preserve"> </w:t>
      </w:r>
      <w:r w:rsidRPr="00266515">
        <w:rPr>
          <w:i/>
        </w:rPr>
        <w:t xml:space="preserve">Гаранционният срок за СMР следва да е в съответствие с Наредба № 2 от 31 юли </w:t>
      </w:r>
      <w:smartTag w:uri="urn:schemas-microsoft-com:office:smarttags" w:element="metricconverter">
        <w:smartTagPr>
          <w:attr w:name="ProductID" w:val="2003 г"/>
        </w:smartTagPr>
        <w:r w:rsidRPr="00266515">
          <w:rPr>
            <w:i/>
          </w:rPr>
          <w:t>2003 г</w:t>
        </w:r>
      </w:smartTag>
      <w:r w:rsidRPr="00266515">
        <w:rPr>
          <w:i/>
        </w:rPr>
        <w:t>. за въвеждане в експлоатация на строежите в Република България и минималните гаранционни срокове за изпълнени СMР, съоръжения и строителни обекти).</w:t>
      </w:r>
      <w:r w:rsidRPr="00266515">
        <w:t xml:space="preserve"> </w:t>
      </w:r>
    </w:p>
    <w:p w:rsidR="00A453C9" w:rsidRDefault="00A453C9" w:rsidP="006400D5">
      <w:pPr>
        <w:pStyle w:val="ListParagraph"/>
        <w:widowControl w:val="0"/>
        <w:tabs>
          <w:tab w:val="left" w:pos="1080"/>
        </w:tabs>
        <w:ind w:left="360"/>
        <w:jc w:val="both"/>
      </w:pPr>
      <w:r>
        <w:t>3.Работна програма.</w:t>
      </w:r>
    </w:p>
    <w:p w:rsidR="00A453C9" w:rsidRDefault="00A453C9" w:rsidP="006400D5">
      <w:pPr>
        <w:pStyle w:val="ListParagraph"/>
        <w:widowControl w:val="0"/>
        <w:tabs>
          <w:tab w:val="left" w:pos="1080"/>
        </w:tabs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453C9" w:rsidRDefault="00A453C9" w:rsidP="006400D5">
      <w:pPr>
        <w:pStyle w:val="ListParagraph"/>
        <w:widowControl w:val="0"/>
        <w:tabs>
          <w:tab w:val="left" w:pos="1080"/>
        </w:tabs>
        <w:ind w:left="360"/>
        <w:jc w:val="both"/>
      </w:pPr>
      <w:r>
        <w:t>/вижте изискванията в поканата за подаване на оферта/</w:t>
      </w:r>
    </w:p>
    <w:p w:rsidR="00A453C9" w:rsidRDefault="00A453C9" w:rsidP="006400D5">
      <w:pPr>
        <w:pStyle w:val="ListParagraph"/>
        <w:widowControl w:val="0"/>
        <w:tabs>
          <w:tab w:val="left" w:pos="1080"/>
        </w:tabs>
        <w:ind w:left="360"/>
        <w:jc w:val="both"/>
      </w:pPr>
      <w:r>
        <w:t>4. Линеен календарен график.</w:t>
      </w:r>
    </w:p>
    <w:p w:rsidR="00A453C9" w:rsidRPr="00266515" w:rsidRDefault="00A453C9" w:rsidP="006400D5">
      <w:pPr>
        <w:pStyle w:val="ListParagraph"/>
        <w:widowControl w:val="0"/>
        <w:tabs>
          <w:tab w:val="left" w:pos="1080"/>
        </w:tabs>
        <w:ind w:left="360"/>
        <w:jc w:val="both"/>
      </w:pPr>
      <w:r>
        <w:t>/Представя се като отделно приложение и следва да отговаря на изискванията на поканата за подаване на оферта/</w:t>
      </w:r>
    </w:p>
    <w:p w:rsidR="00A453C9" w:rsidRPr="00266515" w:rsidRDefault="00A453C9" w:rsidP="00B917B6">
      <w:pPr>
        <w:widowControl w:val="0"/>
        <w:tabs>
          <w:tab w:val="left" w:pos="1080"/>
        </w:tabs>
        <w:ind w:firstLine="720"/>
        <w:jc w:val="both"/>
      </w:pPr>
      <w:r>
        <w:t>5</w:t>
      </w:r>
      <w:r w:rsidRPr="00266515">
        <w:t>. Дейностите ще бъдат изпълнени в съответствие с техническия инвестиционен проект и количествена сметка.</w:t>
      </w:r>
    </w:p>
    <w:p w:rsidR="00A453C9" w:rsidRPr="00266515" w:rsidRDefault="00A453C9" w:rsidP="00B917B6">
      <w:pPr>
        <w:widowControl w:val="0"/>
        <w:tabs>
          <w:tab w:val="left" w:pos="1080"/>
        </w:tabs>
        <w:ind w:firstLine="720"/>
        <w:jc w:val="both"/>
      </w:pPr>
      <w:r>
        <w:t>6</w:t>
      </w:r>
      <w:r w:rsidRPr="00266515">
        <w:t>. Изпълнението ще бъде съобразено с Наредба № 2 от 22.03.2004 г. за минималните изисквания за здравословни и безопасни условия на труд при извършване на строителни и монтажни работи.</w:t>
      </w:r>
    </w:p>
    <w:p w:rsidR="00A453C9" w:rsidRPr="00266515" w:rsidRDefault="00A453C9" w:rsidP="00B917B6">
      <w:pPr>
        <w:widowControl w:val="0"/>
        <w:tabs>
          <w:tab w:val="left" w:pos="1080"/>
        </w:tabs>
        <w:ind w:firstLine="720"/>
        <w:jc w:val="both"/>
      </w:pPr>
      <w:r>
        <w:t>7</w:t>
      </w:r>
      <w:r w:rsidRPr="00266515">
        <w:t>. Ще осигурим за изпълнението на поръчката  необходимата техника и техническо оборудване.</w:t>
      </w:r>
    </w:p>
    <w:p w:rsidR="00A453C9" w:rsidRPr="00266515" w:rsidRDefault="00A453C9" w:rsidP="00B917B6">
      <w:pPr>
        <w:widowControl w:val="0"/>
        <w:tabs>
          <w:tab w:val="left" w:pos="1080"/>
        </w:tabs>
        <w:ind w:firstLine="720"/>
        <w:jc w:val="both"/>
      </w:pPr>
      <w:r>
        <w:t>8</w:t>
      </w:r>
      <w:r w:rsidRPr="00266515">
        <w:t>. Съгласни сме да поддържаме валидна застраховката „</w:t>
      </w:r>
      <w:r w:rsidRPr="00266515">
        <w:rPr>
          <w:i/>
        </w:rPr>
        <w:t>професионална отговорност в строителството</w:t>
      </w:r>
      <w:r w:rsidRPr="00266515">
        <w:t>”  до завършването на дейностите по договора.</w:t>
      </w:r>
    </w:p>
    <w:p w:rsidR="00A453C9" w:rsidRPr="00266515" w:rsidRDefault="00A453C9" w:rsidP="00B917B6">
      <w:pPr>
        <w:spacing w:before="120" w:after="120"/>
        <w:ind w:firstLine="709"/>
        <w:jc w:val="both"/>
      </w:pPr>
      <w:r>
        <w:t>9</w:t>
      </w:r>
      <w:r w:rsidRPr="00266515">
        <w:t>.  Вложените материали и изделия при изпълнение на строителните и монтажни работи ще отговарят на техническите изисквания към строителните продукти съгласно „Наредба РД-02-20-1 от 05.02.2015 г. за условията и реда за влагане на строителни продукти в строежите на Република България. Съответствието се установява по реда на същата Наредба.</w:t>
      </w:r>
    </w:p>
    <w:p w:rsidR="00A453C9" w:rsidRPr="00266515" w:rsidRDefault="00A453C9" w:rsidP="00B917B6">
      <w:pPr>
        <w:spacing w:before="120" w:after="120"/>
        <w:ind w:firstLine="709"/>
        <w:jc w:val="both"/>
      </w:pPr>
      <w:r>
        <w:t>10</w:t>
      </w:r>
      <w:r w:rsidRPr="00266515">
        <w:t>.</w:t>
      </w:r>
      <w:r>
        <w:t xml:space="preserve"> </w:t>
      </w:r>
      <w:r w:rsidRPr="00266515">
        <w:t>Декларираме, че срока за валидност на настоящата оферта е ……………календарни дни.</w:t>
      </w:r>
    </w:p>
    <w:p w:rsidR="00A453C9" w:rsidRPr="00266515" w:rsidRDefault="00A453C9" w:rsidP="00B917B6">
      <w:pPr>
        <w:tabs>
          <w:tab w:val="left" w:pos="0"/>
        </w:tabs>
        <w:jc w:val="both"/>
        <w:rPr>
          <w:i/>
        </w:rPr>
      </w:pPr>
    </w:p>
    <w:p w:rsidR="00A453C9" w:rsidRPr="00266515" w:rsidRDefault="00A453C9" w:rsidP="00B917B6">
      <w:pPr>
        <w:spacing w:after="120" w:line="276" w:lineRule="auto"/>
        <w:ind w:right="22"/>
        <w:jc w:val="both"/>
      </w:pPr>
    </w:p>
    <w:p w:rsidR="00A453C9" w:rsidRPr="00266515" w:rsidRDefault="00A453C9" w:rsidP="00B917B6">
      <w:pPr>
        <w:jc w:val="both"/>
        <w:rPr>
          <w:b/>
        </w:rPr>
      </w:pPr>
    </w:p>
    <w:p w:rsidR="00A453C9" w:rsidRPr="00266515" w:rsidRDefault="00A453C9" w:rsidP="00B917B6">
      <w:pPr>
        <w:widowControl w:val="0"/>
        <w:shd w:val="clear" w:color="auto" w:fill="FFFFFF"/>
        <w:tabs>
          <w:tab w:val="left" w:pos="0"/>
        </w:tabs>
        <w:autoSpaceDE w:val="0"/>
        <w:jc w:val="both"/>
        <w:rPr>
          <w:b/>
          <w:i/>
          <w:u w:val="single"/>
        </w:rPr>
      </w:pPr>
    </w:p>
    <w:tbl>
      <w:tblPr>
        <w:tblW w:w="8188" w:type="dxa"/>
        <w:tblLayout w:type="fixed"/>
        <w:tblLook w:val="0000"/>
      </w:tblPr>
      <w:tblGrid>
        <w:gridCol w:w="5070"/>
        <w:gridCol w:w="3118"/>
      </w:tblGrid>
      <w:tr w:rsidR="00A453C9" w:rsidRPr="00266515" w:rsidTr="00B917B6">
        <w:tc>
          <w:tcPr>
            <w:tcW w:w="5070" w:type="dxa"/>
          </w:tcPr>
          <w:p w:rsidR="00A453C9" w:rsidRPr="00266515" w:rsidRDefault="00A453C9" w:rsidP="00FA6959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 xml:space="preserve">                                                            Дата </w:t>
            </w:r>
          </w:p>
        </w:tc>
        <w:tc>
          <w:tcPr>
            <w:tcW w:w="3118" w:type="dxa"/>
          </w:tcPr>
          <w:p w:rsidR="00A453C9" w:rsidRPr="00266515" w:rsidRDefault="00A453C9" w:rsidP="00B917B6">
            <w:pPr>
              <w:snapToGrid w:val="0"/>
              <w:spacing w:line="360" w:lineRule="auto"/>
              <w:jc w:val="both"/>
            </w:pPr>
            <w:r w:rsidRPr="00266515">
              <w:rPr>
                <w:sz w:val="22"/>
                <w:szCs w:val="22"/>
              </w:rPr>
              <w:t>________/ _________ / ______</w:t>
            </w:r>
          </w:p>
        </w:tc>
      </w:tr>
      <w:tr w:rsidR="00A453C9" w:rsidRPr="00266515" w:rsidTr="00B917B6">
        <w:tc>
          <w:tcPr>
            <w:tcW w:w="5070" w:type="dxa"/>
          </w:tcPr>
          <w:p w:rsidR="00A453C9" w:rsidRPr="00266515" w:rsidRDefault="00A453C9" w:rsidP="00B917B6">
            <w:pPr>
              <w:snapToGrid w:val="0"/>
              <w:spacing w:line="360" w:lineRule="auto"/>
              <w:ind w:right="-66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>Име и фамилия</w:t>
            </w:r>
          </w:p>
        </w:tc>
        <w:tc>
          <w:tcPr>
            <w:tcW w:w="3118" w:type="dxa"/>
          </w:tcPr>
          <w:p w:rsidR="00A453C9" w:rsidRPr="00266515" w:rsidRDefault="00A453C9" w:rsidP="00B917B6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  <w:tr w:rsidR="00A453C9" w:rsidRPr="00266515" w:rsidTr="00B917B6">
        <w:tc>
          <w:tcPr>
            <w:tcW w:w="5070" w:type="dxa"/>
          </w:tcPr>
          <w:p w:rsidR="00A453C9" w:rsidRPr="00266515" w:rsidRDefault="00A453C9" w:rsidP="00B917B6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 xml:space="preserve">Подпис </w:t>
            </w:r>
          </w:p>
        </w:tc>
        <w:tc>
          <w:tcPr>
            <w:tcW w:w="3118" w:type="dxa"/>
          </w:tcPr>
          <w:p w:rsidR="00A453C9" w:rsidRPr="00266515" w:rsidRDefault="00A453C9" w:rsidP="00B917B6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  <w:tr w:rsidR="00A453C9" w:rsidRPr="00266515" w:rsidTr="00B917B6">
        <w:tc>
          <w:tcPr>
            <w:tcW w:w="5070" w:type="dxa"/>
          </w:tcPr>
          <w:p w:rsidR="00A453C9" w:rsidRPr="00266515" w:rsidRDefault="00A453C9" w:rsidP="00B917B6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 xml:space="preserve">Длъжност </w:t>
            </w:r>
          </w:p>
        </w:tc>
        <w:tc>
          <w:tcPr>
            <w:tcW w:w="3118" w:type="dxa"/>
          </w:tcPr>
          <w:p w:rsidR="00A453C9" w:rsidRPr="00266515" w:rsidRDefault="00A453C9" w:rsidP="00B917B6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  <w:tr w:rsidR="00A453C9" w:rsidRPr="00266515" w:rsidTr="00B917B6">
        <w:tc>
          <w:tcPr>
            <w:tcW w:w="5070" w:type="dxa"/>
          </w:tcPr>
          <w:p w:rsidR="00A453C9" w:rsidRPr="00266515" w:rsidRDefault="00A453C9" w:rsidP="00B917B6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>Наименование на участника</w:t>
            </w:r>
          </w:p>
        </w:tc>
        <w:tc>
          <w:tcPr>
            <w:tcW w:w="3118" w:type="dxa"/>
          </w:tcPr>
          <w:p w:rsidR="00A453C9" w:rsidRPr="00266515" w:rsidRDefault="00A453C9" w:rsidP="00B917B6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</w:tbl>
    <w:p w:rsidR="00A453C9" w:rsidRPr="00266515" w:rsidRDefault="00A453C9"/>
    <w:p w:rsidR="00A453C9" w:rsidRPr="00266515" w:rsidRDefault="00A453C9">
      <w:pPr>
        <w:suppressAutoHyphens w:val="0"/>
        <w:spacing w:after="200" w:line="276" w:lineRule="auto"/>
        <w:rPr>
          <w:b/>
          <w:i/>
        </w:rPr>
      </w:pPr>
      <w:r w:rsidRPr="00266515">
        <w:rPr>
          <w:b/>
          <w:i/>
        </w:rPr>
        <w:br w:type="page"/>
      </w:r>
    </w:p>
    <w:p w:rsidR="00A453C9" w:rsidRPr="00266515" w:rsidRDefault="00A453C9" w:rsidP="00B956CF">
      <w:pPr>
        <w:jc w:val="right"/>
        <w:rPr>
          <w:b/>
          <w:i/>
        </w:rPr>
      </w:pPr>
      <w:r>
        <w:rPr>
          <w:b/>
          <w:i/>
        </w:rPr>
        <w:t>Образец № 4</w:t>
      </w:r>
    </w:p>
    <w:p w:rsidR="00A453C9" w:rsidRPr="00266515" w:rsidRDefault="00A453C9"/>
    <w:p w:rsidR="00A453C9" w:rsidRPr="00266515" w:rsidRDefault="00A453C9" w:rsidP="00D35C60">
      <w:pPr>
        <w:autoSpaceDE w:val="0"/>
        <w:ind w:left="5812" w:hanging="850"/>
        <w:rPr>
          <w:iCs/>
          <w:caps/>
          <w:sz w:val="28"/>
          <w:szCs w:val="28"/>
        </w:rPr>
      </w:pPr>
      <w:r w:rsidRPr="00266515">
        <w:rPr>
          <w:iCs/>
          <w:caps/>
          <w:sz w:val="28"/>
          <w:szCs w:val="28"/>
        </w:rPr>
        <w:t xml:space="preserve">ДО  </w:t>
      </w:r>
    </w:p>
    <w:p w:rsidR="00A453C9" w:rsidRPr="00266515" w:rsidRDefault="00A453C9" w:rsidP="00D35C60">
      <w:pPr>
        <w:autoSpaceDE w:val="0"/>
        <w:ind w:left="5812" w:hanging="850"/>
        <w:rPr>
          <w:iCs/>
          <w:caps/>
          <w:sz w:val="28"/>
          <w:szCs w:val="28"/>
        </w:rPr>
      </w:pPr>
      <w:r w:rsidRPr="00266515">
        <w:rPr>
          <w:iCs/>
          <w:caps/>
          <w:sz w:val="28"/>
          <w:szCs w:val="28"/>
        </w:rPr>
        <w:t xml:space="preserve">ОБЩИНА </w:t>
      </w:r>
      <w:r>
        <w:rPr>
          <w:iCs/>
          <w:caps/>
          <w:sz w:val="28"/>
          <w:szCs w:val="28"/>
        </w:rPr>
        <w:t>МОМЧИЛГРАД</w:t>
      </w:r>
    </w:p>
    <w:p w:rsidR="00A453C9" w:rsidRPr="00266515" w:rsidRDefault="00A453C9" w:rsidP="00D35C60">
      <w:pPr>
        <w:autoSpaceDE w:val="0"/>
        <w:ind w:left="5812" w:hanging="850"/>
        <w:rPr>
          <w:iCs/>
        </w:rPr>
      </w:pPr>
      <w:r w:rsidRPr="00266515">
        <w:rPr>
          <w:iCs/>
          <w:caps/>
          <w:sz w:val="28"/>
          <w:szCs w:val="28"/>
        </w:rPr>
        <w:t>ОБЛАСТ</w:t>
      </w:r>
      <w:r w:rsidRPr="0026651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КЪРДЖАЛИ</w:t>
      </w:r>
    </w:p>
    <w:p w:rsidR="00A453C9" w:rsidRPr="00266515" w:rsidRDefault="00A453C9" w:rsidP="008718DE"/>
    <w:p w:rsidR="00A453C9" w:rsidRPr="00266515" w:rsidRDefault="00A453C9" w:rsidP="008718DE"/>
    <w:p w:rsidR="00A453C9" w:rsidRPr="00266515" w:rsidRDefault="00A453C9" w:rsidP="008718DE">
      <w:pPr>
        <w:ind w:left="720"/>
        <w:rPr>
          <w:b/>
          <w:u w:val="single"/>
        </w:rPr>
      </w:pPr>
    </w:p>
    <w:p w:rsidR="00A453C9" w:rsidRPr="00266515" w:rsidRDefault="00A453C9" w:rsidP="008718DE">
      <w:pPr>
        <w:ind w:left="720"/>
        <w:jc w:val="center"/>
        <w:rPr>
          <w:b/>
          <w:sz w:val="32"/>
        </w:rPr>
      </w:pPr>
      <w:r w:rsidRPr="00266515">
        <w:rPr>
          <w:b/>
          <w:sz w:val="32"/>
        </w:rPr>
        <w:t>ЦЕНОВО ПРЕДЛОЖЕНИЕ ЗА ИЗПЪЛНЕНИЕ</w:t>
      </w:r>
    </w:p>
    <w:p w:rsidR="00A453C9" w:rsidRPr="00266515" w:rsidRDefault="00A453C9" w:rsidP="008718DE">
      <w:pPr>
        <w:ind w:left="720"/>
        <w:jc w:val="center"/>
        <w:rPr>
          <w:b/>
        </w:rPr>
      </w:pPr>
    </w:p>
    <w:p w:rsidR="00A453C9" w:rsidRPr="00266515" w:rsidRDefault="00A453C9" w:rsidP="00E95319">
      <w:pPr>
        <w:suppressAutoHyphens w:val="0"/>
        <w:spacing w:after="200" w:line="276" w:lineRule="auto"/>
        <w:ind w:right="-568"/>
        <w:jc w:val="center"/>
      </w:pPr>
      <w:r w:rsidRPr="00266515">
        <w:t xml:space="preserve">на обществена поръчка с предмет: </w:t>
      </w:r>
      <w:r w:rsidRPr="000307EE">
        <w:rPr>
          <w:b/>
        </w:rPr>
        <w:t>„Брегоукрепване на централно градско дере гр. Момчилград</w:t>
      </w:r>
      <w:r>
        <w:rPr>
          <w:b/>
        </w:rPr>
        <w:t xml:space="preserve"> – Етап първи</w:t>
      </w:r>
      <w:r w:rsidRPr="000307EE">
        <w:rPr>
          <w:b/>
        </w:rPr>
        <w:t>”</w:t>
      </w:r>
    </w:p>
    <w:p w:rsidR="00A453C9" w:rsidRPr="00266515" w:rsidRDefault="00A453C9" w:rsidP="008718DE">
      <w:pPr>
        <w:jc w:val="center"/>
      </w:pPr>
      <w:r w:rsidRPr="00266515">
        <w:t>от</w:t>
      </w:r>
    </w:p>
    <w:p w:rsidR="00A453C9" w:rsidRPr="00266515" w:rsidRDefault="00A453C9" w:rsidP="008718DE">
      <w:pPr>
        <w:jc w:val="center"/>
      </w:pPr>
    </w:p>
    <w:p w:rsidR="00A453C9" w:rsidRPr="00266515" w:rsidRDefault="00A453C9" w:rsidP="008718DE">
      <w:r w:rsidRPr="00266515">
        <w:t xml:space="preserve"> .......................................................................................................................................................</w:t>
      </w:r>
    </w:p>
    <w:p w:rsidR="00A453C9" w:rsidRPr="00266515" w:rsidRDefault="00A453C9" w:rsidP="008718DE">
      <w:pPr>
        <w:rPr>
          <w:i/>
          <w:iCs/>
        </w:rPr>
      </w:pPr>
      <w:r w:rsidRPr="00266515">
        <w:t xml:space="preserve">                                            </w:t>
      </w:r>
      <w:r w:rsidRPr="00266515">
        <w:rPr>
          <w:i/>
          <w:iCs/>
        </w:rPr>
        <w:t>(пълно наименование на фирмата-участник)</w:t>
      </w:r>
    </w:p>
    <w:p w:rsidR="00A453C9" w:rsidRPr="00266515" w:rsidRDefault="00A453C9" w:rsidP="008718DE"/>
    <w:p w:rsidR="00A453C9" w:rsidRPr="00266515" w:rsidRDefault="00A453C9" w:rsidP="008718DE">
      <w:pPr>
        <w:jc w:val="both"/>
      </w:pPr>
      <w:r w:rsidRPr="00266515">
        <w:t>със седалище и адрес на управление: .......................................................................................</w:t>
      </w:r>
      <w:r w:rsidRPr="00266515">
        <w:br/>
        <w:t>представлявано от ……...................................................................................</w:t>
      </w:r>
      <w:r w:rsidRPr="00266515">
        <w:br/>
        <w:t>телефон, факс, електронен адрес .............................................................................................</w:t>
      </w:r>
      <w:r w:rsidRPr="00266515">
        <w:br/>
        <w:t xml:space="preserve"> </w:t>
      </w:r>
    </w:p>
    <w:p w:rsidR="00A453C9" w:rsidRPr="00266515" w:rsidRDefault="00A453C9" w:rsidP="008718DE">
      <w:pPr>
        <w:jc w:val="center"/>
      </w:pPr>
    </w:p>
    <w:p w:rsidR="00A453C9" w:rsidRPr="00266515" w:rsidRDefault="00A453C9" w:rsidP="008718DE">
      <w:pPr>
        <w:jc w:val="both"/>
      </w:pPr>
      <w:r w:rsidRPr="00266515">
        <w:t xml:space="preserve">           УВАЖАЕМИ ДАМИ И ГОСПОДА,</w:t>
      </w:r>
    </w:p>
    <w:p w:rsidR="00A453C9" w:rsidRPr="00266515" w:rsidRDefault="00A453C9" w:rsidP="008718DE">
      <w:pPr>
        <w:jc w:val="both"/>
      </w:pPr>
    </w:p>
    <w:p w:rsidR="00A453C9" w:rsidRPr="00266515" w:rsidRDefault="00A453C9" w:rsidP="008718DE">
      <w:pPr>
        <w:jc w:val="both"/>
      </w:pPr>
      <w:r w:rsidRPr="00266515">
        <w:t xml:space="preserve">           След като се запознахме с документацията за участие в процедурата, ние ви представяме нашето ценово предложение за изпълнение на настоящата обществена поръчка с предмет: </w:t>
      </w:r>
      <w:r w:rsidRPr="000307EE">
        <w:rPr>
          <w:b/>
        </w:rPr>
        <w:t>„Брегоукрепване на централно градско дере гр. Момчилград”</w:t>
      </w:r>
      <w:r w:rsidRPr="00266515">
        <w:rPr>
          <w:b/>
        </w:rPr>
        <w:t xml:space="preserve">, </w:t>
      </w:r>
      <w:r w:rsidRPr="00266515">
        <w:t>съгласно приложената от нас количествено-стойностна сметка.</w:t>
      </w:r>
    </w:p>
    <w:p w:rsidR="00A453C9" w:rsidRPr="00266515" w:rsidRDefault="00A453C9" w:rsidP="007347F9">
      <w:pPr>
        <w:jc w:val="both"/>
        <w:rPr>
          <w:b/>
          <w:sz w:val="22"/>
          <w:szCs w:val="22"/>
        </w:rPr>
      </w:pPr>
      <w:r w:rsidRPr="00266515">
        <w:t xml:space="preserve"> </w:t>
      </w:r>
    </w:p>
    <w:p w:rsidR="00A453C9" w:rsidRPr="00266515" w:rsidRDefault="00A453C9" w:rsidP="007347F9">
      <w:pPr>
        <w:numPr>
          <w:ilvl w:val="0"/>
          <w:numId w:val="2"/>
        </w:numPr>
        <w:suppressAutoHyphens w:val="0"/>
        <w:spacing w:line="276" w:lineRule="auto"/>
        <w:ind w:left="284" w:hanging="284"/>
        <w:jc w:val="both"/>
      </w:pPr>
      <w:r w:rsidRPr="00266515">
        <w:t>Цена за изпълнение на предмета на поръчката,  по  приложено КСС в размер на …………………..…/словом :……………………... /   без ДДС или в размер на ………… с вкл. ДДС без непредвидени разходи.</w:t>
      </w:r>
    </w:p>
    <w:p w:rsidR="00A453C9" w:rsidRPr="00266515" w:rsidRDefault="00A453C9" w:rsidP="007347F9">
      <w:pPr>
        <w:autoSpaceDE w:val="0"/>
        <w:spacing w:before="120"/>
        <w:jc w:val="both"/>
      </w:pPr>
    </w:p>
    <w:p w:rsidR="00A453C9" w:rsidRPr="00266515" w:rsidRDefault="00A453C9" w:rsidP="007347F9">
      <w:pPr>
        <w:tabs>
          <w:tab w:val="left" w:pos="0"/>
          <w:tab w:val="left" w:pos="709"/>
        </w:tabs>
        <w:ind w:right="29"/>
        <w:jc w:val="both"/>
      </w:pPr>
      <w:r w:rsidRPr="00266515">
        <w:rPr>
          <w:b/>
        </w:rPr>
        <w:tab/>
      </w:r>
      <w:r w:rsidRPr="00266515">
        <w:t>При така предложената от нас ценова оферта сме включили всички разходи, свързани с качественото изпълнение на поръчката в описания вид и обхват и не подлежи на промяна през целия срок на договора. Заявявам, че ако бъда избран за Изпълнител нашето Ценово предложение ще се счита за споразумение между нас и Възложителя, до подписване и влизане в сила на Договора.</w:t>
      </w:r>
      <w:r w:rsidRPr="00266515">
        <w:rPr>
          <w:b/>
        </w:rPr>
        <w:t xml:space="preserve"> </w:t>
      </w:r>
    </w:p>
    <w:p w:rsidR="00A453C9" w:rsidRPr="00266515" w:rsidRDefault="00A453C9" w:rsidP="007347F9">
      <w:pPr>
        <w:tabs>
          <w:tab w:val="left" w:pos="0"/>
        </w:tabs>
        <w:ind w:right="29"/>
        <w:jc w:val="both"/>
      </w:pPr>
    </w:p>
    <w:p w:rsidR="00A453C9" w:rsidRPr="00266515" w:rsidRDefault="00A453C9" w:rsidP="007347F9">
      <w:pPr>
        <w:tabs>
          <w:tab w:val="left" w:pos="0"/>
          <w:tab w:val="left" w:pos="709"/>
        </w:tabs>
        <w:ind w:right="29"/>
        <w:jc w:val="both"/>
      </w:pPr>
      <w:r w:rsidRPr="00266515">
        <w:tab/>
        <w:t>При формиране на единичните цени за отделните видове работи в количествено-стойностната сметка сме използвали следните ценови показатели:</w:t>
      </w:r>
    </w:p>
    <w:p w:rsidR="00A453C9" w:rsidRPr="00266515" w:rsidRDefault="00A453C9" w:rsidP="007347F9">
      <w:pPr>
        <w:tabs>
          <w:tab w:val="left" w:pos="0"/>
        </w:tabs>
        <w:ind w:right="29"/>
        <w:jc w:val="both"/>
      </w:pPr>
      <w:r w:rsidRPr="00266515">
        <w:tab/>
      </w:r>
      <w:r w:rsidRPr="00266515">
        <w:tab/>
        <w:t>1/ средна часова ставка ........................... лева/час;</w:t>
      </w:r>
    </w:p>
    <w:p w:rsidR="00A453C9" w:rsidRPr="00266515" w:rsidRDefault="00A453C9" w:rsidP="007347F9">
      <w:pPr>
        <w:tabs>
          <w:tab w:val="left" w:pos="0"/>
        </w:tabs>
        <w:ind w:right="29"/>
        <w:jc w:val="both"/>
      </w:pPr>
      <w:r w:rsidRPr="00266515">
        <w:tab/>
      </w:r>
      <w:r w:rsidRPr="00266515">
        <w:tab/>
        <w:t>2/ допълнителни разходи върху труд .....................;</w:t>
      </w:r>
    </w:p>
    <w:p w:rsidR="00A453C9" w:rsidRPr="00266515" w:rsidRDefault="00A453C9" w:rsidP="007347F9">
      <w:pPr>
        <w:tabs>
          <w:tab w:val="left" w:pos="0"/>
        </w:tabs>
        <w:ind w:right="29"/>
        <w:jc w:val="both"/>
      </w:pPr>
      <w:r w:rsidRPr="00266515">
        <w:tab/>
      </w:r>
      <w:r w:rsidRPr="00266515">
        <w:tab/>
        <w:t xml:space="preserve">3/ допълнителни разходи върху механизация: ..........................%; </w:t>
      </w:r>
    </w:p>
    <w:p w:rsidR="00A453C9" w:rsidRPr="00266515" w:rsidRDefault="00A453C9" w:rsidP="007347F9">
      <w:pPr>
        <w:tabs>
          <w:tab w:val="left" w:pos="0"/>
        </w:tabs>
        <w:ind w:right="29"/>
        <w:jc w:val="both"/>
      </w:pPr>
      <w:r w:rsidRPr="00266515">
        <w:tab/>
      </w:r>
      <w:r w:rsidRPr="00266515">
        <w:tab/>
        <w:t>4/ доставно-складови разходи: .....................%;</w:t>
      </w:r>
    </w:p>
    <w:p w:rsidR="00A453C9" w:rsidRPr="00266515" w:rsidRDefault="00A453C9" w:rsidP="007347F9">
      <w:pPr>
        <w:tabs>
          <w:tab w:val="left" w:pos="0"/>
        </w:tabs>
        <w:ind w:right="29"/>
        <w:jc w:val="both"/>
      </w:pPr>
      <w:r w:rsidRPr="00266515">
        <w:tab/>
      </w:r>
      <w:r w:rsidRPr="00266515">
        <w:tab/>
        <w:t>5/ печалба: ...................%;</w:t>
      </w:r>
    </w:p>
    <w:p w:rsidR="00A453C9" w:rsidRPr="00266515" w:rsidRDefault="00A453C9" w:rsidP="007347F9">
      <w:pPr>
        <w:autoSpaceDE w:val="0"/>
        <w:autoSpaceDN w:val="0"/>
        <w:adjustRightInd w:val="0"/>
        <w:ind w:right="-2" w:firstLine="709"/>
        <w:jc w:val="both"/>
      </w:pPr>
      <w:r w:rsidRPr="00266515">
        <w:t>Горепосочените показатели за ценообразуване остават непроменени до изпълнение на задълженията ни по сключен договор с възложителя.</w:t>
      </w:r>
    </w:p>
    <w:p w:rsidR="00A453C9" w:rsidRPr="00266515" w:rsidRDefault="00A453C9" w:rsidP="007347F9">
      <w:pPr>
        <w:tabs>
          <w:tab w:val="left" w:pos="0"/>
        </w:tabs>
        <w:rPr>
          <w:b/>
          <w:u w:val="single"/>
        </w:rPr>
      </w:pPr>
    </w:p>
    <w:p w:rsidR="00A453C9" w:rsidRPr="00266515" w:rsidRDefault="00A453C9" w:rsidP="007347F9">
      <w:pPr>
        <w:tabs>
          <w:tab w:val="left" w:pos="7088"/>
        </w:tabs>
        <w:ind w:firstLine="709"/>
      </w:pPr>
      <w:r w:rsidRPr="00266515">
        <w:t>Неразделна част към настоящата оферта прилагаме:</w:t>
      </w:r>
    </w:p>
    <w:p w:rsidR="00A453C9" w:rsidRPr="00266515" w:rsidRDefault="00A453C9" w:rsidP="007347F9">
      <w:pPr>
        <w:tabs>
          <w:tab w:val="left" w:pos="7088"/>
        </w:tabs>
        <w:ind w:firstLine="709"/>
      </w:pPr>
    </w:p>
    <w:p w:rsidR="00A453C9" w:rsidRDefault="00A453C9" w:rsidP="007347F9">
      <w:pPr>
        <w:numPr>
          <w:ilvl w:val="0"/>
          <w:numId w:val="1"/>
        </w:numPr>
        <w:tabs>
          <w:tab w:val="num" w:pos="709"/>
        </w:tabs>
        <w:autoSpaceDE w:val="0"/>
        <w:spacing w:line="276" w:lineRule="auto"/>
        <w:ind w:left="765" w:hanging="405"/>
      </w:pPr>
      <w:r w:rsidRPr="00266515">
        <w:t>Количествен</w:t>
      </w:r>
      <w:r>
        <w:t>о-стойностна сметка –  образец 4</w:t>
      </w:r>
      <w:r w:rsidRPr="00266515">
        <w:t>.1.;</w:t>
      </w:r>
    </w:p>
    <w:p w:rsidR="00A453C9" w:rsidRPr="00266515" w:rsidRDefault="00A453C9" w:rsidP="007347F9">
      <w:pPr>
        <w:numPr>
          <w:ilvl w:val="0"/>
          <w:numId w:val="1"/>
        </w:numPr>
        <w:tabs>
          <w:tab w:val="num" w:pos="709"/>
        </w:tabs>
        <w:autoSpaceDE w:val="0"/>
        <w:spacing w:line="276" w:lineRule="auto"/>
        <w:ind w:left="765" w:hanging="405"/>
      </w:pPr>
      <w:r>
        <w:t xml:space="preserve">Анализни </w:t>
      </w:r>
      <w:r w:rsidRPr="00266515">
        <w:t xml:space="preserve"> </w:t>
      </w:r>
      <w:r>
        <w:t>цени.</w:t>
      </w:r>
    </w:p>
    <w:p w:rsidR="00A453C9" w:rsidRPr="00266515" w:rsidRDefault="00A453C9" w:rsidP="007347F9">
      <w:pPr>
        <w:rPr>
          <w:b/>
          <w:u w:val="single"/>
        </w:rPr>
      </w:pPr>
    </w:p>
    <w:p w:rsidR="00A453C9" w:rsidRPr="00266515" w:rsidRDefault="00A453C9" w:rsidP="007347F9">
      <w:pPr>
        <w:shd w:val="clear" w:color="auto" w:fill="FFFFFF"/>
        <w:tabs>
          <w:tab w:val="left" w:pos="709"/>
        </w:tabs>
        <w:spacing w:before="120"/>
        <w:jc w:val="both"/>
      </w:pPr>
      <w:r w:rsidRPr="00266515">
        <w:rPr>
          <w:b/>
        </w:rPr>
        <w:t xml:space="preserve">     </w:t>
      </w:r>
      <w:r w:rsidRPr="00266515">
        <w:t xml:space="preserve">       </w:t>
      </w:r>
    </w:p>
    <w:p w:rsidR="00A453C9" w:rsidRPr="00266515" w:rsidRDefault="00A453C9" w:rsidP="007347F9">
      <w:pPr>
        <w:jc w:val="both"/>
      </w:pPr>
    </w:p>
    <w:p w:rsidR="00A453C9" w:rsidRPr="00266515" w:rsidRDefault="00A453C9" w:rsidP="007347F9">
      <w:pPr>
        <w:jc w:val="both"/>
      </w:pPr>
    </w:p>
    <w:p w:rsidR="00A453C9" w:rsidRPr="00266515" w:rsidRDefault="00A453C9" w:rsidP="007347F9">
      <w:pPr>
        <w:ind w:right="-2"/>
        <w:rPr>
          <w:b/>
          <w:i/>
        </w:rPr>
      </w:pPr>
      <w:r w:rsidRPr="00266515">
        <w:rPr>
          <w:b/>
          <w:i/>
        </w:rPr>
        <w:t>Забележки:</w:t>
      </w:r>
    </w:p>
    <w:p w:rsidR="00A453C9" w:rsidRPr="00266515" w:rsidRDefault="00A453C9" w:rsidP="007347F9">
      <w:pPr>
        <w:ind w:right="-2"/>
        <w:jc w:val="both"/>
        <w:rPr>
          <w:i/>
        </w:rPr>
      </w:pPr>
      <w:r w:rsidRPr="00266515">
        <w:rPr>
          <w:i/>
        </w:rPr>
        <w:t>1. Участникът попълва приложените цени без ДДС.</w:t>
      </w:r>
    </w:p>
    <w:p w:rsidR="00A453C9" w:rsidRPr="00266515" w:rsidRDefault="00A453C9" w:rsidP="007347F9">
      <w:pPr>
        <w:ind w:right="-2"/>
        <w:jc w:val="both"/>
        <w:rPr>
          <w:i/>
        </w:rPr>
      </w:pPr>
      <w:r w:rsidRPr="00266515">
        <w:rPr>
          <w:i/>
        </w:rPr>
        <w:t>2. В случай на несъответствие между цената, изписана цифром и словом се приема за вярна посочената словом.</w:t>
      </w:r>
    </w:p>
    <w:p w:rsidR="00A453C9" w:rsidRPr="00266515" w:rsidRDefault="00A453C9" w:rsidP="007347F9">
      <w:pPr>
        <w:ind w:right="-2"/>
        <w:jc w:val="both"/>
        <w:rPr>
          <w:i/>
        </w:rPr>
      </w:pPr>
      <w:r w:rsidRPr="00266515">
        <w:rPr>
          <w:i/>
        </w:rPr>
        <w:t>3. Всички стойности в ценовото предложение се изписват с цифри и с думи, с точност до втория знак след десетичната запетая.</w:t>
      </w:r>
    </w:p>
    <w:p w:rsidR="00A453C9" w:rsidRPr="00266515" w:rsidRDefault="00A453C9" w:rsidP="007347F9">
      <w:pPr>
        <w:ind w:left="567" w:right="-2"/>
        <w:jc w:val="both"/>
      </w:pPr>
    </w:p>
    <w:p w:rsidR="00A453C9" w:rsidRPr="00266515" w:rsidRDefault="00A453C9" w:rsidP="007347F9">
      <w:pPr>
        <w:shd w:val="clear" w:color="auto" w:fill="FFFFFF"/>
        <w:spacing w:before="120"/>
      </w:pPr>
    </w:p>
    <w:tbl>
      <w:tblPr>
        <w:tblW w:w="0" w:type="auto"/>
        <w:tblLayout w:type="fixed"/>
        <w:tblLook w:val="0000"/>
      </w:tblPr>
      <w:tblGrid>
        <w:gridCol w:w="4453"/>
        <w:gridCol w:w="4261"/>
      </w:tblGrid>
      <w:tr w:rsidR="00A453C9" w:rsidRPr="00266515" w:rsidTr="00E95319">
        <w:tc>
          <w:tcPr>
            <w:tcW w:w="4453" w:type="dxa"/>
          </w:tcPr>
          <w:p w:rsidR="00A453C9" w:rsidRPr="00266515" w:rsidRDefault="00A453C9" w:rsidP="00E95319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4261" w:type="dxa"/>
          </w:tcPr>
          <w:p w:rsidR="00A453C9" w:rsidRPr="00266515" w:rsidRDefault="00A453C9" w:rsidP="00E95319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________/ _________ / ______</w:t>
            </w:r>
          </w:p>
        </w:tc>
      </w:tr>
      <w:tr w:rsidR="00A453C9" w:rsidRPr="00266515" w:rsidTr="00E95319">
        <w:tc>
          <w:tcPr>
            <w:tcW w:w="4453" w:type="dxa"/>
          </w:tcPr>
          <w:p w:rsidR="00A453C9" w:rsidRPr="00266515" w:rsidRDefault="00A453C9" w:rsidP="00E95319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>Име и фамилия</w:t>
            </w:r>
          </w:p>
        </w:tc>
        <w:tc>
          <w:tcPr>
            <w:tcW w:w="4261" w:type="dxa"/>
          </w:tcPr>
          <w:p w:rsidR="00A453C9" w:rsidRPr="00266515" w:rsidRDefault="00A453C9" w:rsidP="00E95319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  <w:tr w:rsidR="00A453C9" w:rsidRPr="00266515" w:rsidTr="00E95319">
        <w:tc>
          <w:tcPr>
            <w:tcW w:w="4453" w:type="dxa"/>
          </w:tcPr>
          <w:p w:rsidR="00A453C9" w:rsidRPr="00266515" w:rsidRDefault="00A453C9" w:rsidP="00E95319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 xml:space="preserve">Подпис </w:t>
            </w:r>
          </w:p>
        </w:tc>
        <w:tc>
          <w:tcPr>
            <w:tcW w:w="4261" w:type="dxa"/>
          </w:tcPr>
          <w:p w:rsidR="00A453C9" w:rsidRPr="00266515" w:rsidRDefault="00A453C9" w:rsidP="00E95319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  <w:tr w:rsidR="00A453C9" w:rsidRPr="00266515" w:rsidTr="00E95319">
        <w:tc>
          <w:tcPr>
            <w:tcW w:w="4453" w:type="dxa"/>
          </w:tcPr>
          <w:p w:rsidR="00A453C9" w:rsidRPr="00266515" w:rsidRDefault="00A453C9" w:rsidP="00E95319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 xml:space="preserve">Длъжност </w:t>
            </w:r>
          </w:p>
        </w:tc>
        <w:tc>
          <w:tcPr>
            <w:tcW w:w="4261" w:type="dxa"/>
          </w:tcPr>
          <w:p w:rsidR="00A453C9" w:rsidRPr="00266515" w:rsidRDefault="00A453C9" w:rsidP="00E95319">
            <w:pPr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</w:p>
        </w:tc>
      </w:tr>
      <w:tr w:rsidR="00A453C9" w:rsidRPr="00266515" w:rsidTr="00E95319">
        <w:tc>
          <w:tcPr>
            <w:tcW w:w="4453" w:type="dxa"/>
          </w:tcPr>
          <w:p w:rsidR="00A453C9" w:rsidRPr="00266515" w:rsidRDefault="00A453C9" w:rsidP="00E95319">
            <w:pPr>
              <w:snapToGrid w:val="0"/>
              <w:spacing w:line="360" w:lineRule="auto"/>
              <w:jc w:val="right"/>
              <w:rPr>
                <w:b/>
              </w:rPr>
            </w:pPr>
            <w:r w:rsidRPr="00266515">
              <w:rPr>
                <w:b/>
                <w:sz w:val="22"/>
                <w:szCs w:val="22"/>
              </w:rPr>
              <w:t>Наименование на участника</w:t>
            </w:r>
          </w:p>
        </w:tc>
        <w:tc>
          <w:tcPr>
            <w:tcW w:w="4261" w:type="dxa"/>
          </w:tcPr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  <w:r w:rsidRPr="00266515">
              <w:rPr>
                <w:sz w:val="22"/>
                <w:szCs w:val="22"/>
              </w:rPr>
              <w:t>__________________________</w:t>
            </w:r>
            <w:r w:rsidRPr="00266515">
              <w:rPr>
                <w:sz w:val="22"/>
                <w:szCs w:val="22"/>
              </w:rPr>
              <w:tab/>
            </w: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  <w:p w:rsidR="00A453C9" w:rsidRPr="00266515" w:rsidRDefault="00A453C9" w:rsidP="00E95319">
            <w:pPr>
              <w:tabs>
                <w:tab w:val="right" w:pos="4045"/>
              </w:tabs>
              <w:snapToGrid w:val="0"/>
              <w:spacing w:line="360" w:lineRule="auto"/>
            </w:pPr>
          </w:p>
        </w:tc>
      </w:tr>
    </w:tbl>
    <w:p w:rsidR="00A453C9" w:rsidRPr="00266515" w:rsidRDefault="00A453C9"/>
    <w:p w:rsidR="00A453C9" w:rsidRPr="00266515" w:rsidRDefault="00A453C9"/>
    <w:p w:rsidR="00A453C9" w:rsidRPr="00266515" w:rsidRDefault="00A453C9"/>
    <w:p w:rsidR="00A453C9" w:rsidRPr="00266515" w:rsidRDefault="00A453C9">
      <w:pPr>
        <w:suppressAutoHyphens w:val="0"/>
        <w:spacing w:after="200" w:line="276" w:lineRule="auto"/>
        <w:rPr>
          <w:b/>
          <w:i/>
        </w:rPr>
      </w:pPr>
      <w:r w:rsidRPr="00266515">
        <w:rPr>
          <w:b/>
          <w:i/>
        </w:rPr>
        <w:br w:type="page"/>
      </w:r>
    </w:p>
    <w:p w:rsidR="00A453C9" w:rsidRPr="00266515" w:rsidRDefault="00A453C9" w:rsidP="00B956CF">
      <w:pPr>
        <w:jc w:val="right"/>
        <w:rPr>
          <w:b/>
          <w:i/>
        </w:rPr>
      </w:pPr>
      <w:r w:rsidRPr="00266515">
        <w:rPr>
          <w:b/>
          <w:i/>
        </w:rPr>
        <w:t xml:space="preserve">Образец № </w:t>
      </w:r>
      <w:r>
        <w:rPr>
          <w:b/>
          <w:i/>
        </w:rPr>
        <w:t>4.1</w:t>
      </w:r>
      <w:r w:rsidRPr="00266515">
        <w:rPr>
          <w:b/>
          <w:i/>
        </w:rPr>
        <w:t>.</w:t>
      </w:r>
    </w:p>
    <w:p w:rsidR="00A453C9" w:rsidRPr="00266515" w:rsidRDefault="00A453C9"/>
    <w:p w:rsidR="00A453C9" w:rsidRPr="00266515" w:rsidRDefault="00A453C9"/>
    <w:p w:rsidR="00A453C9" w:rsidRPr="00266515" w:rsidRDefault="00A453C9"/>
    <w:p w:rsidR="00A453C9" w:rsidRPr="00266515" w:rsidRDefault="00A453C9"/>
    <w:p w:rsidR="00A453C9" w:rsidRPr="00266515" w:rsidRDefault="00A453C9" w:rsidP="00780B26">
      <w:pPr>
        <w:jc w:val="center"/>
        <w:rPr>
          <w:b/>
          <w:sz w:val="32"/>
        </w:rPr>
      </w:pPr>
      <w:r w:rsidRPr="00266515">
        <w:rPr>
          <w:b/>
          <w:sz w:val="32"/>
        </w:rPr>
        <w:t>КОЛИЧЕСТВЕНО-СТОЙНОСТНА СМЕТКА</w:t>
      </w:r>
    </w:p>
    <w:p w:rsidR="00A453C9" w:rsidRDefault="00A453C9" w:rsidP="00780B26">
      <w:pPr>
        <w:jc w:val="center"/>
        <w:rPr>
          <w:b/>
        </w:rPr>
      </w:pPr>
      <w:r w:rsidRPr="00266515">
        <w:t xml:space="preserve">ОБЕКТ: </w:t>
      </w:r>
      <w:r>
        <w:rPr>
          <w:b/>
          <w:bCs/>
          <w:i/>
          <w:iCs/>
        </w:rPr>
        <w:t>Обект</w:t>
      </w:r>
      <w:r w:rsidRPr="003C6BBE">
        <w:rPr>
          <w:b/>
          <w:bCs/>
          <w:i/>
          <w:iCs/>
        </w:rPr>
        <w:t xml:space="preserve">: </w:t>
      </w:r>
      <w:r w:rsidRPr="000307EE">
        <w:rPr>
          <w:b/>
        </w:rPr>
        <w:t>„Брегоукрепване на централно градско дере гр. Момчилград</w:t>
      </w:r>
      <w:r>
        <w:rPr>
          <w:b/>
        </w:rPr>
        <w:t xml:space="preserve"> – Етап първи</w:t>
      </w:r>
      <w:r w:rsidRPr="000307EE">
        <w:rPr>
          <w:b/>
        </w:rPr>
        <w:t>”</w:t>
      </w:r>
    </w:p>
    <w:p w:rsidR="00A453C9" w:rsidRDefault="00A453C9" w:rsidP="00780B26">
      <w:pPr>
        <w:jc w:val="center"/>
        <w:rPr>
          <w:b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24"/>
        <w:gridCol w:w="36"/>
        <w:gridCol w:w="4925"/>
        <w:gridCol w:w="850"/>
        <w:gridCol w:w="851"/>
        <w:gridCol w:w="993"/>
        <w:gridCol w:w="1417"/>
      </w:tblGrid>
      <w:tr w:rsidR="00A453C9" w:rsidRPr="00E95319" w:rsidTr="00EE5A9D">
        <w:trPr>
          <w:trHeight w:val="585"/>
        </w:trPr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453C9" w:rsidRDefault="00A453C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НА СМР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 xml:space="preserve">Ед. </w:t>
            </w:r>
            <w:r>
              <w:rPr>
                <w:b/>
                <w:bCs/>
                <w:sz w:val="22"/>
                <w:szCs w:val="22"/>
              </w:rPr>
              <w:t>мярка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453C9" w:rsidRDefault="00A453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453C9" w:rsidRDefault="00A453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453C9" w:rsidRDefault="00A453C9">
            <w:pPr>
              <w:jc w:val="center"/>
              <w:rPr>
                <w:b/>
                <w:bCs/>
              </w:rPr>
            </w:pPr>
          </w:p>
        </w:tc>
      </w:tr>
      <w:tr w:rsidR="00A453C9" w:rsidRPr="00E95319" w:rsidTr="00EE5A9D">
        <w:trPr>
          <w:trHeight w:val="361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ИЗСИЧАНЕ НА ЕДИНИЧНИ ДЪРВЕТА ф до 50см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бр.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551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ИЗКОРЕНЯВАНЕ НА ЕД.ПЪНОВЕ ДО 50 бр./ДКА С Д=40-60 см С ИЗКОРЕНИТЕЛ И ТРАКТОР 90-110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бр.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559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ИЗСИЧАНЕ ХРАСТИ И МЛАДА ГОРА ПРИ ДЕБ. НА ДЪРВЕТАТА ДО 10 см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100м2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425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НАПРАВА НА РАМПИ С БУЛДОЗЕР «01-04-055»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87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ИЗКОП И ПРЕМЕСТВАНЕ ДО 40м ЗЕМНИ МАСИ С БУЛДОЗЕР ЗА ВРЕМЕННИ ПЪТИЩА «01 -04-056»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РАЗБИВАНЕ БЕТОН В20 С КЪРТАЧ-СТАРИ ПРАГОВЕ «02-07-093»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НАТОВАРВАНЕ БЕТОНОВИ ОТПАДЪЦИ НА ТРАНСПОРТ 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331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ПРЕВОЗ БЕТОНОВИ ОТПАДЪЦИ НА 3 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832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ИЗКОП И ПРЕМЕСТВАНЕ ОТ 41 ДО 100 м НА ЗЕМНИ МАСИ С БУЛДОЗЕР-ПОЧИСТВАНЕ НА ДЕРЕ ОТ НАНОСИ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6172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886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НАТОВАРВАНЕ ЗЕМНА ПОЧВА НА ТРАНСПОРТ С БАГЕР -ПОЧИСТБАНЕ ДЕРЕ ОТ НАНОСИ «01-04-032»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6172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ПРЕВОЗ НА ЗЕМНИ МАСИ НА 3 КМ.-ПОЧИСТВАНЕ ДЕРЕ ОТ НАНОСИ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6172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341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ТЬНКИ ИЗКОПИ ДО 0.5М С ПРЕХВЪРЛЯНЕ НА ЗМ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3055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403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ОСНОВА ОТ БАЛАСТРА-ДЪНО ДЕРЕ «03-01-009»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2444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9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ПРЕХВЪРЛЯНЕ З.П ДО ЗМ ХОРИЗ. ИЛИ 2М ВЕРТ.РАЗСТОЯНИЕ -РЪЧНО-ДЪНОДЕРЕ«01 -01-053»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3055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КОФРАЖ НА АРМИРАНИ И НЕАРМИРАНИ БЕТОНОВИ СТЕНИ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3422,6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9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ИЗРАБОТКА И МОНТАЖ АРМИРОВКА ОТ ф 14-50 ММ ОТ АШ ЗА АНКЕРИ НА ПОДПОРНИ СТЕНИ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кг.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13597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827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ИЗРАБОТКА И МОНТАЖ НА АРМИРОВКА-ОБИКН.И СРЕДНА СЛОЖНОСТ ОТ ф6-12мм ОТ А1 И А2-ЗА МОНОЛИТНА БЕТОНОВА НАСТИЛКА</w:t>
            </w:r>
            <w:bookmarkStart w:id="3" w:name="_GoBack"/>
            <w:bookmarkEnd w:id="3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кг.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32000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ПОЛАГАНЕ БЕТОН В15 ЗА ОСНОВИ НА СТЕНИ «02-07-018»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3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t>ПОЛАГАНЕ БЕТОН В20 ЗА СТЕНИ С а&gt;15СМ«02-07-010»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 w:rsidP="00C140F7">
            <w:pPr>
              <w:ind w:firstLineChars="100" w:firstLine="52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БЕТОНОВА НАСТИЛКА С БЕТОН В20 С (1=10до40см /БУТОБЕТОН/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 w:rsidP="00C140F7">
            <w:pPr>
              <w:ind w:firstLineChars="100" w:firstLine="52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2445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3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ПРЕВОЗ НА БЕТОН НА 12 КМ.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 w:rsidP="00C140F7">
            <w:pPr>
              <w:ind w:firstLineChars="100" w:firstLine="52"/>
            </w:pPr>
            <w:r>
              <w:rPr>
                <w:sz w:val="22"/>
                <w:szCs w:val="22"/>
              </w:rPr>
              <w:t>мЗ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3570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E95319" w:rsidTr="00EE5A9D">
        <w:trPr>
          <w:trHeight w:val="600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pPr>
              <w:jc w:val="center"/>
            </w:pPr>
            <w:r>
              <w:t>22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>
            <w:r>
              <w:rPr>
                <w:sz w:val="22"/>
                <w:szCs w:val="22"/>
              </w:rPr>
              <w:t>ДОСТАВКА И МОНТАЖ НА МЕТАЛЕН ПАРАПЕТ ПО ДЕТАЙЛ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3C9" w:rsidRDefault="00A453C9" w:rsidP="00C140F7">
            <w:pPr>
              <w:ind w:firstLineChars="100" w:firstLine="57"/>
            </w:pPr>
            <w: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3C9" w:rsidRDefault="00A453C9">
            <w:pPr>
              <w:jc w:val="center"/>
            </w:pPr>
            <w:r>
              <w:rPr>
                <w:sz w:val="22"/>
                <w:szCs w:val="22"/>
              </w:rPr>
              <w:t>1222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3C9" w:rsidRDefault="00A453C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C9" w:rsidRDefault="00A453C9">
            <w:pPr>
              <w:jc w:val="center"/>
            </w:pPr>
          </w:p>
        </w:tc>
      </w:tr>
      <w:tr w:rsidR="00A453C9" w:rsidRPr="006B3400" w:rsidTr="00EE5A9D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6B3400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jc w:val="right"/>
              <w:rPr>
                <w:b/>
                <w:bCs/>
                <w:lang w:eastAsia="bg-BG"/>
              </w:rPr>
            </w:pPr>
            <w:r w:rsidRPr="006B3400">
              <w:rPr>
                <w:b/>
                <w:bCs/>
                <w:sz w:val="22"/>
                <w:szCs w:val="22"/>
                <w:lang w:eastAsia="bg-BG"/>
              </w:rPr>
              <w:t xml:space="preserve"> СТОЙНОСТ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453C9" w:rsidRPr="006B3400" w:rsidRDefault="00A453C9" w:rsidP="006B3400">
            <w:pPr>
              <w:suppressAutoHyphens w:val="0"/>
              <w:jc w:val="right"/>
              <w:rPr>
                <w:b/>
                <w:bCs/>
                <w:lang w:eastAsia="bg-BG"/>
              </w:rPr>
            </w:pPr>
          </w:p>
        </w:tc>
      </w:tr>
      <w:tr w:rsidR="00A453C9" w:rsidRPr="006B3400" w:rsidTr="00EE5A9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6B3400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6B3400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jc w:val="right"/>
              <w:rPr>
                <w:lang w:eastAsia="bg-BG"/>
              </w:rPr>
            </w:pPr>
            <w:r w:rsidRPr="006B3400">
              <w:rPr>
                <w:sz w:val="22"/>
                <w:szCs w:val="22"/>
                <w:lang w:eastAsia="bg-BG"/>
              </w:rPr>
              <w:t>ДДС 20%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453C9" w:rsidRPr="006B3400" w:rsidRDefault="00A453C9" w:rsidP="006B3400">
            <w:pPr>
              <w:suppressAutoHyphens w:val="0"/>
              <w:jc w:val="right"/>
              <w:rPr>
                <w:lang w:eastAsia="bg-BG"/>
              </w:rPr>
            </w:pPr>
          </w:p>
        </w:tc>
      </w:tr>
      <w:tr w:rsidR="00A453C9" w:rsidRPr="006B3400" w:rsidTr="00EE5A9D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6B3400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6B3400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</w:tcPr>
          <w:p w:rsidR="00A453C9" w:rsidRPr="006B3400" w:rsidRDefault="00A453C9" w:rsidP="006B3400">
            <w:pPr>
              <w:suppressAutoHyphens w:val="0"/>
              <w:jc w:val="right"/>
              <w:rPr>
                <w:b/>
                <w:bCs/>
                <w:lang w:eastAsia="bg-BG"/>
              </w:rPr>
            </w:pPr>
            <w:r w:rsidRPr="006B3400">
              <w:rPr>
                <w:b/>
                <w:bCs/>
                <w:sz w:val="22"/>
                <w:szCs w:val="22"/>
                <w:lang w:eastAsia="bg-BG"/>
              </w:rPr>
              <w:t>ОБЩА СТОЙНОСТ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453C9" w:rsidRPr="006B3400" w:rsidRDefault="00A453C9" w:rsidP="006B3400">
            <w:pPr>
              <w:suppressAutoHyphens w:val="0"/>
              <w:jc w:val="right"/>
              <w:rPr>
                <w:b/>
                <w:bCs/>
                <w:lang w:eastAsia="bg-BG"/>
              </w:rPr>
            </w:pPr>
          </w:p>
        </w:tc>
      </w:tr>
    </w:tbl>
    <w:p w:rsidR="00A453C9" w:rsidRDefault="00A453C9" w:rsidP="00780B26">
      <w:pPr>
        <w:jc w:val="center"/>
        <w:rPr>
          <w:b/>
        </w:rPr>
      </w:pPr>
    </w:p>
    <w:p w:rsidR="00A453C9" w:rsidRDefault="00A453C9" w:rsidP="00780B26">
      <w:pPr>
        <w:jc w:val="center"/>
        <w:rPr>
          <w:b/>
        </w:rPr>
      </w:pPr>
    </w:p>
    <w:sectPr w:rsidR="00A453C9" w:rsidSect="00780B2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3C9" w:rsidRDefault="00A453C9" w:rsidP="006400D5">
      <w:r>
        <w:separator/>
      </w:r>
    </w:p>
  </w:endnote>
  <w:endnote w:type="continuationSeparator" w:id="0">
    <w:p w:rsidR="00A453C9" w:rsidRDefault="00A453C9" w:rsidP="00640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3C9" w:rsidRDefault="00A453C9" w:rsidP="006400D5">
      <w:r>
        <w:separator/>
      </w:r>
    </w:p>
  </w:footnote>
  <w:footnote w:type="continuationSeparator" w:id="0">
    <w:p w:rsidR="00A453C9" w:rsidRDefault="00A453C9" w:rsidP="006400D5">
      <w:r>
        <w:continuationSeparator/>
      </w:r>
    </w:p>
  </w:footnote>
  <w:footnote w:id="1">
    <w:p w:rsidR="00A453C9" w:rsidRPr="00670694" w:rsidRDefault="00A453C9" w:rsidP="006400D5">
      <w:pPr>
        <w:spacing w:before="120" w:after="120" w:line="240" w:lineRule="atLeast"/>
        <w:jc w:val="both"/>
        <w:rPr>
          <w:rFonts w:ascii="Calibri" w:hAnsi="Calibri"/>
          <w:i/>
          <w:iCs/>
          <w:sz w:val="18"/>
          <w:szCs w:val="18"/>
        </w:rPr>
      </w:pPr>
      <w:r w:rsidRPr="00670694">
        <w:rPr>
          <w:rStyle w:val="FootnoteReference"/>
          <w:rFonts w:ascii="Calibri" w:hAnsi="Calibri"/>
          <w:i/>
          <w:sz w:val="18"/>
          <w:szCs w:val="18"/>
        </w:rPr>
        <w:footnoteRef/>
      </w:r>
      <w:r w:rsidRPr="00670694">
        <w:rPr>
          <w:rFonts w:ascii="Calibri" w:hAnsi="Calibri"/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A453C9" w:rsidRPr="00670694" w:rsidRDefault="00A453C9" w:rsidP="006400D5">
      <w:pPr>
        <w:spacing w:before="120" w:after="120" w:line="240" w:lineRule="atLeast"/>
        <w:jc w:val="both"/>
        <w:rPr>
          <w:rFonts w:ascii="Calibri" w:hAnsi="Calibri"/>
          <w:i/>
          <w:iCs/>
          <w:sz w:val="18"/>
          <w:szCs w:val="18"/>
        </w:rPr>
      </w:pPr>
      <w:r w:rsidRPr="00670694">
        <w:rPr>
          <w:rFonts w:ascii="Calibri" w:hAnsi="Calibri"/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за това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A453C9" w:rsidRDefault="00A453C9" w:rsidP="006400D5">
      <w:pPr>
        <w:spacing w:before="120" w:after="120" w:line="240" w:lineRule="atLeast"/>
        <w:jc w:val="both"/>
      </w:pPr>
    </w:p>
  </w:footnote>
  <w:footnote w:id="2">
    <w:p w:rsidR="00A453C9" w:rsidRPr="0010401B" w:rsidRDefault="00A453C9" w:rsidP="006400D5">
      <w:pPr>
        <w:spacing w:before="120" w:after="120" w:line="240" w:lineRule="atLeast"/>
        <w:jc w:val="both"/>
        <w:rPr>
          <w:rFonts w:ascii="Calibri" w:hAnsi="Calibri"/>
          <w:i/>
          <w:iCs/>
          <w:sz w:val="16"/>
          <w:szCs w:val="16"/>
        </w:rPr>
      </w:pPr>
      <w:r w:rsidRPr="0010401B">
        <w:rPr>
          <w:rStyle w:val="FootnoteReference"/>
          <w:rFonts w:ascii="Calibri" w:hAnsi="Calibri"/>
          <w:i/>
          <w:sz w:val="16"/>
          <w:szCs w:val="16"/>
        </w:rPr>
        <w:footnoteRef/>
      </w:r>
      <w:r w:rsidRPr="0010401B">
        <w:rPr>
          <w:rFonts w:ascii="Calibri" w:hAnsi="Calibri"/>
          <w:i/>
          <w:iCs/>
          <w:sz w:val="16"/>
          <w:szCs w:val="16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A453C9" w:rsidRPr="0010401B" w:rsidRDefault="00A453C9" w:rsidP="006400D5">
      <w:pPr>
        <w:spacing w:before="120" w:after="120" w:line="240" w:lineRule="atLeast"/>
        <w:jc w:val="both"/>
        <w:rPr>
          <w:rFonts w:ascii="Calibri" w:hAnsi="Calibri"/>
          <w:i/>
          <w:iCs/>
          <w:sz w:val="16"/>
          <w:szCs w:val="16"/>
        </w:rPr>
      </w:pPr>
      <w:r w:rsidRPr="0010401B">
        <w:rPr>
          <w:rFonts w:ascii="Calibri" w:hAnsi="Calibri"/>
          <w:i/>
          <w:iCs/>
          <w:sz w:val="16"/>
          <w:szCs w:val="16"/>
        </w:rPr>
        <w:t>Когато участникът е обединение се попълва и подписват от лицето, което е упълномощено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A453C9" w:rsidRPr="0010401B" w:rsidRDefault="00A453C9" w:rsidP="006400D5">
      <w:pPr>
        <w:spacing w:before="120" w:after="120" w:line="240" w:lineRule="atLeast"/>
        <w:jc w:val="both"/>
        <w:rPr>
          <w:rFonts w:ascii="Calibri" w:hAnsi="Calibri"/>
          <w:i/>
          <w:iCs/>
          <w:sz w:val="16"/>
          <w:szCs w:val="16"/>
        </w:rPr>
      </w:pPr>
      <w:r w:rsidRPr="0010401B">
        <w:rPr>
          <w:rFonts w:ascii="Calibri" w:hAnsi="Calibri"/>
          <w:i/>
          <w:iCs/>
          <w:sz w:val="16"/>
          <w:szCs w:val="16"/>
        </w:rPr>
        <w:t>В таблиците се добавят толкова редове, колкото са необходими.</w:t>
      </w:r>
    </w:p>
    <w:p w:rsidR="00A453C9" w:rsidRDefault="00A453C9" w:rsidP="006400D5">
      <w:pPr>
        <w:spacing w:before="120" w:after="120" w:line="240" w:lineRule="atLeas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36D55AC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4D7143"/>
    <w:multiLevelType w:val="hybridMultilevel"/>
    <w:tmpl w:val="5178E096"/>
    <w:lvl w:ilvl="0" w:tplc="0402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709E4060"/>
    <w:multiLevelType w:val="multilevel"/>
    <w:tmpl w:val="BEDCAC88"/>
    <w:lvl w:ilvl="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0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1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81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094"/>
    <w:rsid w:val="000115C1"/>
    <w:rsid w:val="000271E2"/>
    <w:rsid w:val="000307EE"/>
    <w:rsid w:val="0006564B"/>
    <w:rsid w:val="00066D12"/>
    <w:rsid w:val="000C128C"/>
    <w:rsid w:val="0010401B"/>
    <w:rsid w:val="00167D9A"/>
    <w:rsid w:val="00176CE8"/>
    <w:rsid w:val="001A211C"/>
    <w:rsid w:val="001F3FF5"/>
    <w:rsid w:val="002451E1"/>
    <w:rsid w:val="002606A8"/>
    <w:rsid w:val="00263C83"/>
    <w:rsid w:val="00266515"/>
    <w:rsid w:val="003418A2"/>
    <w:rsid w:val="00390B59"/>
    <w:rsid w:val="003C6BBE"/>
    <w:rsid w:val="00412CA8"/>
    <w:rsid w:val="00457F91"/>
    <w:rsid w:val="004633EF"/>
    <w:rsid w:val="004D6914"/>
    <w:rsid w:val="00501904"/>
    <w:rsid w:val="00594CA1"/>
    <w:rsid w:val="005B53D9"/>
    <w:rsid w:val="005C3F0F"/>
    <w:rsid w:val="006400D5"/>
    <w:rsid w:val="00670694"/>
    <w:rsid w:val="006B3400"/>
    <w:rsid w:val="007347F9"/>
    <w:rsid w:val="00753687"/>
    <w:rsid w:val="0075763C"/>
    <w:rsid w:val="00780B26"/>
    <w:rsid w:val="007D6B54"/>
    <w:rsid w:val="008718DE"/>
    <w:rsid w:val="008A3982"/>
    <w:rsid w:val="008B6B9E"/>
    <w:rsid w:val="00902B1F"/>
    <w:rsid w:val="00967D68"/>
    <w:rsid w:val="00981CE0"/>
    <w:rsid w:val="009B090D"/>
    <w:rsid w:val="00A33D68"/>
    <w:rsid w:val="00A453C9"/>
    <w:rsid w:val="00A513A2"/>
    <w:rsid w:val="00AA729A"/>
    <w:rsid w:val="00AF2244"/>
    <w:rsid w:val="00B15731"/>
    <w:rsid w:val="00B16928"/>
    <w:rsid w:val="00B54001"/>
    <w:rsid w:val="00B917B6"/>
    <w:rsid w:val="00B956CF"/>
    <w:rsid w:val="00BC6F8F"/>
    <w:rsid w:val="00C00A55"/>
    <w:rsid w:val="00C140F7"/>
    <w:rsid w:val="00C93751"/>
    <w:rsid w:val="00CC0094"/>
    <w:rsid w:val="00CD332C"/>
    <w:rsid w:val="00CF5404"/>
    <w:rsid w:val="00D2673A"/>
    <w:rsid w:val="00D35C60"/>
    <w:rsid w:val="00D36293"/>
    <w:rsid w:val="00D63B5A"/>
    <w:rsid w:val="00DA7C0D"/>
    <w:rsid w:val="00DB52D8"/>
    <w:rsid w:val="00DE57E6"/>
    <w:rsid w:val="00E477E9"/>
    <w:rsid w:val="00E95035"/>
    <w:rsid w:val="00E95319"/>
    <w:rsid w:val="00EC4AD6"/>
    <w:rsid w:val="00EE5A9D"/>
    <w:rsid w:val="00EE704F"/>
    <w:rsid w:val="00FA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E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576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D3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332C"/>
    <w:rPr>
      <w:rFonts w:ascii="Tahoma" w:hAnsi="Tahoma" w:cs="Tahoma"/>
      <w:sz w:val="16"/>
      <w:szCs w:val="16"/>
      <w:lang w:eastAsia="ar-SA" w:bidi="ar-SA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6400D5"/>
    <w:pPr>
      <w:suppressAutoHyphens w:val="0"/>
    </w:pPr>
    <w:rPr>
      <w:sz w:val="20"/>
      <w:szCs w:val="20"/>
      <w:lang w:val="en-AU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6400D5"/>
    <w:rPr>
      <w:rFonts w:ascii="Times New Roman" w:hAnsi="Times New Roman" w:cs="Times New Roman"/>
      <w:sz w:val="20"/>
      <w:szCs w:val="20"/>
      <w:lang w:val="en-AU"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"/>
    <w:basedOn w:val="DefaultParagraphFont"/>
    <w:uiPriority w:val="99"/>
    <w:rsid w:val="006400D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6400D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169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1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mchilgrad.bg/bg/otkriti-protzedur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10</Pages>
  <Words>1675</Words>
  <Characters>9554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Obshtina Ivanovo</dc:creator>
  <cp:keywords/>
  <dc:description/>
  <cp:lastModifiedBy>Obrazovanie</cp:lastModifiedBy>
  <cp:revision>7</cp:revision>
  <cp:lastPrinted>2018-05-16T05:54:00Z</cp:lastPrinted>
  <dcterms:created xsi:type="dcterms:W3CDTF">2019-04-24T09:59:00Z</dcterms:created>
  <dcterms:modified xsi:type="dcterms:W3CDTF">2019-04-30T08:41:00Z</dcterms:modified>
</cp:coreProperties>
</file>